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7C1867" w14:textId="52CC0C0E" w:rsidR="004A47A9" w:rsidRPr="007E2D2B" w:rsidRDefault="007E2D2B" w:rsidP="00B31E5A">
      <w:pPr>
        <w:pStyle w:val="Heading1"/>
      </w:pPr>
      <w:r w:rsidRPr="007E2D2B">
        <w:t>Personal Information</w:t>
      </w:r>
    </w:p>
    <w:tbl>
      <w:tblPr>
        <w:tblStyle w:val="PWCBasic"/>
        <w:tblW w:w="5000" w:type="pct"/>
        <w:tblLook w:val="04A0" w:firstRow="1" w:lastRow="0" w:firstColumn="1" w:lastColumn="0" w:noHBand="0" w:noVBand="1"/>
      </w:tblPr>
      <w:tblGrid>
        <w:gridCol w:w="3450"/>
        <w:gridCol w:w="5338"/>
      </w:tblGrid>
      <w:tr w:rsidR="007E2D2B" w:rsidRPr="007E2D2B" w14:paraId="52B04CD4" w14:textId="77777777" w:rsidTr="007E2D2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tcW w:w="5000" w:type="pct"/>
            <w:gridSpan w:val="2"/>
          </w:tcPr>
          <w:p w14:paraId="3BA20BED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Cs/>
                <w:color w:val="000000"/>
                <w:lang w:val="en-IE" w:eastAsia="en-IE"/>
              </w:rPr>
            </w:pPr>
            <w:bookmarkStart w:id="0" w:name="_Hlk63082774"/>
            <w:r w:rsidRPr="007E2D2B">
              <w:rPr>
                <w:rFonts w:ascii="Arial" w:hAnsi="Arial" w:cs="Arial"/>
                <w:bCs/>
                <w:color w:val="000000"/>
                <w:lang w:val="en-IE" w:eastAsia="en-IE"/>
              </w:rPr>
              <w:t>Please complete the following fields</w:t>
            </w:r>
          </w:p>
        </w:tc>
      </w:tr>
      <w:tr w:rsidR="007E2D2B" w:rsidRPr="007E2D2B" w14:paraId="50F330B1" w14:textId="77777777" w:rsidTr="007E2D2B">
        <w:trPr>
          <w:trHeight w:val="315"/>
        </w:trPr>
        <w:tc>
          <w:tcPr>
            <w:tcW w:w="1963" w:type="pct"/>
            <w:hideMark/>
          </w:tcPr>
          <w:p w14:paraId="508030AA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Title</w:t>
            </w:r>
          </w:p>
        </w:tc>
        <w:tc>
          <w:tcPr>
            <w:tcW w:w="3037" w:type="pct"/>
            <w:hideMark/>
          </w:tcPr>
          <w:p w14:paraId="60D7C6D1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7E2D2B" w:rsidRPr="007E2D2B" w14:paraId="34D1BA7A" w14:textId="77777777" w:rsidTr="007E2D2B">
        <w:trPr>
          <w:trHeight w:val="315"/>
        </w:trPr>
        <w:tc>
          <w:tcPr>
            <w:tcW w:w="1963" w:type="pct"/>
            <w:hideMark/>
          </w:tcPr>
          <w:p w14:paraId="1C9FDE4E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First Name</w:t>
            </w:r>
          </w:p>
        </w:tc>
        <w:tc>
          <w:tcPr>
            <w:tcW w:w="3037" w:type="pct"/>
            <w:hideMark/>
          </w:tcPr>
          <w:p w14:paraId="3C200E4F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7E2D2B" w:rsidRPr="007E2D2B" w14:paraId="4A217BA6" w14:textId="77777777" w:rsidTr="007E2D2B">
        <w:trPr>
          <w:trHeight w:val="315"/>
        </w:trPr>
        <w:tc>
          <w:tcPr>
            <w:tcW w:w="1963" w:type="pct"/>
            <w:hideMark/>
          </w:tcPr>
          <w:p w14:paraId="6CEBA2A0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Middle Name</w:t>
            </w:r>
          </w:p>
        </w:tc>
        <w:tc>
          <w:tcPr>
            <w:tcW w:w="3037" w:type="pct"/>
            <w:hideMark/>
          </w:tcPr>
          <w:p w14:paraId="26CAB8D5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7E2D2B" w:rsidRPr="007E2D2B" w14:paraId="7B44B2DA" w14:textId="77777777" w:rsidTr="007E2D2B">
        <w:trPr>
          <w:trHeight w:val="315"/>
        </w:trPr>
        <w:tc>
          <w:tcPr>
            <w:tcW w:w="1963" w:type="pct"/>
            <w:hideMark/>
          </w:tcPr>
          <w:p w14:paraId="019178F5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Surname</w:t>
            </w:r>
          </w:p>
        </w:tc>
        <w:tc>
          <w:tcPr>
            <w:tcW w:w="3037" w:type="pct"/>
            <w:hideMark/>
          </w:tcPr>
          <w:p w14:paraId="44DA06D3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7E2D2B" w:rsidRPr="007E2D2B" w14:paraId="0AB5E6CB" w14:textId="77777777" w:rsidTr="007E2D2B">
        <w:trPr>
          <w:trHeight w:val="315"/>
        </w:trPr>
        <w:tc>
          <w:tcPr>
            <w:tcW w:w="1963" w:type="pct"/>
            <w:hideMark/>
          </w:tcPr>
          <w:p w14:paraId="158E5793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Preferred First Name</w:t>
            </w:r>
          </w:p>
        </w:tc>
        <w:tc>
          <w:tcPr>
            <w:tcW w:w="3037" w:type="pct"/>
            <w:hideMark/>
          </w:tcPr>
          <w:p w14:paraId="10C257FB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7E2D2B" w:rsidRPr="007E2D2B" w14:paraId="7DC180B8" w14:textId="77777777" w:rsidTr="007E2D2B">
        <w:trPr>
          <w:trHeight w:val="315"/>
        </w:trPr>
        <w:tc>
          <w:tcPr>
            <w:tcW w:w="1963" w:type="pct"/>
            <w:hideMark/>
          </w:tcPr>
          <w:p w14:paraId="7F63AC78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Contact Address</w:t>
            </w:r>
          </w:p>
        </w:tc>
        <w:tc>
          <w:tcPr>
            <w:tcW w:w="3037" w:type="pct"/>
            <w:hideMark/>
          </w:tcPr>
          <w:p w14:paraId="2DDC76AC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7E2D2B" w:rsidRPr="007E2D2B" w14:paraId="619E5173" w14:textId="77777777" w:rsidTr="007E2D2B">
        <w:trPr>
          <w:trHeight w:val="315"/>
        </w:trPr>
        <w:tc>
          <w:tcPr>
            <w:tcW w:w="1963" w:type="pct"/>
            <w:hideMark/>
          </w:tcPr>
          <w:p w14:paraId="037403B1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Country</w:t>
            </w:r>
          </w:p>
        </w:tc>
        <w:tc>
          <w:tcPr>
            <w:tcW w:w="3037" w:type="pct"/>
            <w:hideMark/>
          </w:tcPr>
          <w:p w14:paraId="14BE3FB2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7E2D2B" w:rsidRPr="007E2D2B" w14:paraId="5F548208" w14:textId="77777777" w:rsidTr="007E2D2B">
        <w:trPr>
          <w:trHeight w:val="315"/>
        </w:trPr>
        <w:tc>
          <w:tcPr>
            <w:tcW w:w="1963" w:type="pct"/>
            <w:hideMark/>
          </w:tcPr>
          <w:p w14:paraId="11A7950D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Contact Phone number</w:t>
            </w:r>
          </w:p>
        </w:tc>
        <w:tc>
          <w:tcPr>
            <w:tcW w:w="3037" w:type="pct"/>
            <w:hideMark/>
          </w:tcPr>
          <w:p w14:paraId="650DD941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7E2D2B" w:rsidRPr="007E2D2B" w14:paraId="31043444" w14:textId="77777777" w:rsidTr="007E2D2B">
        <w:trPr>
          <w:trHeight w:val="315"/>
        </w:trPr>
        <w:tc>
          <w:tcPr>
            <w:tcW w:w="1963" w:type="pct"/>
            <w:hideMark/>
          </w:tcPr>
          <w:p w14:paraId="480D4A91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Email Address</w:t>
            </w:r>
          </w:p>
        </w:tc>
        <w:tc>
          <w:tcPr>
            <w:tcW w:w="3037" w:type="pct"/>
            <w:hideMark/>
          </w:tcPr>
          <w:p w14:paraId="40F27877" w14:textId="77777777" w:rsidR="007E2D2B" w:rsidRPr="007E2D2B" w:rsidRDefault="007E2D2B" w:rsidP="007E2D2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bookmarkEnd w:id="0"/>
    </w:tbl>
    <w:p w14:paraId="38927C0E" w14:textId="467B5F27" w:rsidR="00CA461A" w:rsidRDefault="00CA461A" w:rsidP="00B31E5A">
      <w:pPr>
        <w:pStyle w:val="BodyText"/>
      </w:pPr>
    </w:p>
    <w:p w14:paraId="05FE3250" w14:textId="3C6A27CB" w:rsidR="007E2D2B" w:rsidRDefault="007E2D2B" w:rsidP="00B31E5A">
      <w:pPr>
        <w:pStyle w:val="Heading1"/>
      </w:pPr>
      <w:r w:rsidRPr="007E2D2B">
        <w:t>Professional Qualifications</w:t>
      </w:r>
    </w:p>
    <w:p w14:paraId="4F857DEC" w14:textId="6DA30C29" w:rsidR="007E2D2B" w:rsidRDefault="007E2D2B" w:rsidP="00B31E5A">
      <w:pPr>
        <w:pStyle w:val="BodyText"/>
      </w:pPr>
      <w:r w:rsidRPr="007E2D2B">
        <w:t>Please list your professional qualifications of interest</w:t>
      </w:r>
      <w:r w:rsidR="00E86B7B">
        <w:t>.</w:t>
      </w:r>
    </w:p>
    <w:p w14:paraId="7D857171" w14:textId="7614B949" w:rsidR="007E2D2B" w:rsidRPr="007E2D2B" w:rsidRDefault="005A460E" w:rsidP="007E2D2B">
      <w:pPr>
        <w:pStyle w:val="ListParagraph"/>
        <w:numPr>
          <w:ilvl w:val="0"/>
          <w:numId w:val="44"/>
        </w:numPr>
        <w:ind w:left="198" w:hanging="198"/>
        <w:rPr>
          <w:rFonts w:ascii="Arial" w:hAnsi="Arial"/>
          <w:i/>
          <w:iCs/>
          <w:sz w:val="17"/>
          <w:szCs w:val="17"/>
        </w:rPr>
      </w:pPr>
      <w:bookmarkStart w:id="1" w:name="_Hlk63093214"/>
      <w:r>
        <w:rPr>
          <w:rFonts w:ascii="Arial" w:hAnsi="Arial"/>
          <w:i/>
          <w:iCs/>
          <w:sz w:val="17"/>
          <w:szCs w:val="17"/>
        </w:rPr>
        <w:t>Placeholder text</w:t>
      </w:r>
      <w:r w:rsidR="005C699F">
        <w:rPr>
          <w:rFonts w:ascii="Arial" w:hAnsi="Arial"/>
          <w:i/>
          <w:iCs/>
          <w:sz w:val="17"/>
          <w:szCs w:val="17"/>
        </w:rPr>
        <w:t>r</w:t>
      </w:r>
    </w:p>
    <w:bookmarkEnd w:id="1"/>
    <w:p w14:paraId="25F60A92" w14:textId="55BED06B" w:rsidR="007E2D2B" w:rsidRDefault="007E2D2B" w:rsidP="00B31E5A">
      <w:pPr>
        <w:pStyle w:val="BodyText"/>
      </w:pPr>
      <w:r w:rsidRPr="007E2D2B">
        <w:t>Do you have any other academic qualifications, scholarships, awards or prizes won at third or post-graduate level that you would like to include on your application?</w:t>
      </w:r>
      <w:r>
        <w:t xml:space="preserve"> If yes, provide details.</w:t>
      </w:r>
    </w:p>
    <w:p w14:paraId="205A0461" w14:textId="18698E79" w:rsidR="007E2D2B" w:rsidRPr="007E2D2B" w:rsidRDefault="005A460E" w:rsidP="007E2D2B">
      <w:pPr>
        <w:pStyle w:val="ListParagraph"/>
        <w:numPr>
          <w:ilvl w:val="0"/>
          <w:numId w:val="44"/>
        </w:numPr>
        <w:ind w:left="198" w:hanging="198"/>
        <w:rPr>
          <w:rFonts w:ascii="Arial" w:hAnsi="Arial"/>
          <w:i/>
          <w:iCs/>
          <w:sz w:val="17"/>
          <w:szCs w:val="17"/>
        </w:rPr>
      </w:pPr>
      <w:r>
        <w:rPr>
          <w:rFonts w:ascii="Arial" w:hAnsi="Arial"/>
          <w:i/>
          <w:iCs/>
          <w:sz w:val="17"/>
          <w:szCs w:val="17"/>
        </w:rPr>
        <w:t>Placeholder text</w:t>
      </w:r>
    </w:p>
    <w:p w14:paraId="144E7137" w14:textId="1D36380F" w:rsidR="007E2D2B" w:rsidRDefault="007E2D2B" w:rsidP="00B31E5A">
      <w:pPr>
        <w:pStyle w:val="BodyText"/>
      </w:pPr>
    </w:p>
    <w:p w14:paraId="0910FCC9" w14:textId="77777777" w:rsidR="007E2D2B" w:rsidRDefault="007E2D2B" w:rsidP="00B31E5A">
      <w:pPr>
        <w:pStyle w:val="BodyText"/>
        <w:sectPr w:rsidR="007E2D2B" w:rsidSect="0087777F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7" w:h="16839" w:code="9"/>
          <w:pgMar w:top="1418" w:right="851" w:bottom="1418" w:left="2268" w:header="737" w:footer="907" w:gutter="0"/>
          <w:cols w:space="708"/>
          <w:titlePg/>
          <w:docGrid w:linePitch="360"/>
        </w:sectPr>
      </w:pPr>
    </w:p>
    <w:p w14:paraId="39CD68FF" w14:textId="06F2D87F" w:rsidR="005A460E" w:rsidRDefault="005A460E" w:rsidP="00B31E5A">
      <w:pPr>
        <w:pStyle w:val="Heading1"/>
      </w:pPr>
      <w:r>
        <w:lastRenderedPageBreak/>
        <w:t>Application Questions</w:t>
      </w:r>
    </w:p>
    <w:p w14:paraId="44116467" w14:textId="5120FC0D" w:rsidR="007E2D2B" w:rsidRPr="005A460E" w:rsidRDefault="00C52066" w:rsidP="005A460E">
      <w:pPr>
        <w:pStyle w:val="Heading3"/>
      </w:pPr>
      <w:r w:rsidRPr="005A460E">
        <w:t xml:space="preserve">Please outline why you are interested in this </w:t>
      </w:r>
      <w:r w:rsidR="00B1193B">
        <w:t>F</w:t>
      </w:r>
      <w:r w:rsidRPr="005A460E">
        <w:t>ellowship? (Max. 300 words)</w:t>
      </w:r>
    </w:p>
    <w:p w14:paraId="1EC52CBD" w14:textId="4EF2BE00" w:rsidR="00C52066" w:rsidRPr="00095B7F" w:rsidRDefault="00185891" w:rsidP="00B31E5A">
      <w:pPr>
        <w:pStyle w:val="BodyText"/>
        <w:rPr>
          <w:i/>
          <w:iCs/>
        </w:rPr>
      </w:pPr>
      <w:r w:rsidRPr="00095B7F">
        <w:rPr>
          <w:i/>
          <w:iCs/>
        </w:rPr>
        <w:t>Placeholder text</w:t>
      </w:r>
    </w:p>
    <w:p w14:paraId="31369F65" w14:textId="178DAE13" w:rsidR="00C52066" w:rsidRPr="00B31E5A" w:rsidRDefault="00C52066" w:rsidP="00B31E5A">
      <w:pPr>
        <w:pStyle w:val="BodyText"/>
      </w:pPr>
    </w:p>
    <w:p w14:paraId="315BD436" w14:textId="2AE8F622" w:rsidR="00C52066" w:rsidRPr="00B31E5A" w:rsidRDefault="00C52066" w:rsidP="00B31E5A">
      <w:pPr>
        <w:pStyle w:val="BodyText"/>
      </w:pPr>
    </w:p>
    <w:p w14:paraId="46373A03" w14:textId="4FB95FC1" w:rsidR="00C52066" w:rsidRPr="00B31E5A" w:rsidRDefault="00C52066" w:rsidP="00B31E5A">
      <w:pPr>
        <w:pStyle w:val="BodyText"/>
      </w:pPr>
    </w:p>
    <w:p w14:paraId="159B40B7" w14:textId="5391CE18" w:rsidR="00C52066" w:rsidRDefault="00C52066" w:rsidP="00B31E5A">
      <w:pPr>
        <w:pStyle w:val="BodyText"/>
      </w:pPr>
    </w:p>
    <w:p w14:paraId="1B9C5333" w14:textId="57309541" w:rsidR="00B1193B" w:rsidRDefault="00B1193B" w:rsidP="00B31E5A">
      <w:pPr>
        <w:pStyle w:val="BodyText"/>
      </w:pPr>
    </w:p>
    <w:p w14:paraId="7DDAD49F" w14:textId="4F1BDB2F" w:rsidR="00B1193B" w:rsidRDefault="00B1193B" w:rsidP="00B31E5A">
      <w:pPr>
        <w:pStyle w:val="BodyText"/>
      </w:pPr>
    </w:p>
    <w:p w14:paraId="7AB48AFD" w14:textId="7B4501D8" w:rsidR="00B1193B" w:rsidRDefault="00B1193B" w:rsidP="00B31E5A">
      <w:pPr>
        <w:pStyle w:val="BodyText"/>
      </w:pPr>
    </w:p>
    <w:p w14:paraId="2164B814" w14:textId="2FF68D71" w:rsidR="00B1193B" w:rsidRDefault="00B1193B" w:rsidP="00B31E5A">
      <w:pPr>
        <w:pStyle w:val="BodyText"/>
      </w:pPr>
    </w:p>
    <w:p w14:paraId="209CE80B" w14:textId="3E7EA61E" w:rsidR="00B1193B" w:rsidRDefault="00B1193B" w:rsidP="00B31E5A">
      <w:pPr>
        <w:pStyle w:val="BodyText"/>
      </w:pPr>
    </w:p>
    <w:p w14:paraId="1BB7A89D" w14:textId="6FCC4F19" w:rsidR="00B1193B" w:rsidRDefault="00B1193B" w:rsidP="00B31E5A">
      <w:pPr>
        <w:pStyle w:val="BodyText"/>
      </w:pPr>
    </w:p>
    <w:p w14:paraId="0C03578A" w14:textId="7741FA82" w:rsidR="00B1193B" w:rsidRDefault="00B1193B" w:rsidP="00B31E5A">
      <w:pPr>
        <w:pStyle w:val="BodyText"/>
      </w:pPr>
    </w:p>
    <w:p w14:paraId="393441F7" w14:textId="24D37A92" w:rsidR="00B1193B" w:rsidRDefault="00B1193B" w:rsidP="00B31E5A">
      <w:pPr>
        <w:pStyle w:val="BodyText"/>
      </w:pPr>
    </w:p>
    <w:p w14:paraId="601204B6" w14:textId="2E4B9382" w:rsidR="00B1193B" w:rsidRDefault="00B1193B" w:rsidP="00B31E5A">
      <w:pPr>
        <w:pStyle w:val="BodyText"/>
      </w:pPr>
    </w:p>
    <w:p w14:paraId="2466B074" w14:textId="128C1DE5" w:rsidR="00B1193B" w:rsidRDefault="00B1193B" w:rsidP="00B31E5A">
      <w:pPr>
        <w:pStyle w:val="BodyText"/>
      </w:pPr>
    </w:p>
    <w:p w14:paraId="2463A62C" w14:textId="1DEAA081" w:rsidR="00B1193B" w:rsidRDefault="00B1193B" w:rsidP="00B31E5A">
      <w:pPr>
        <w:pStyle w:val="BodyText"/>
      </w:pPr>
    </w:p>
    <w:p w14:paraId="4D1C4962" w14:textId="51380A3E" w:rsidR="00B1193B" w:rsidRDefault="00B1193B" w:rsidP="00B31E5A">
      <w:pPr>
        <w:pStyle w:val="BodyText"/>
      </w:pPr>
    </w:p>
    <w:p w14:paraId="6DEDDDF6" w14:textId="596926B8" w:rsidR="00B1193B" w:rsidRDefault="00B1193B" w:rsidP="00B31E5A">
      <w:pPr>
        <w:pStyle w:val="BodyText"/>
      </w:pPr>
    </w:p>
    <w:p w14:paraId="31FF4087" w14:textId="285B5329" w:rsidR="00B1193B" w:rsidRDefault="00B1193B" w:rsidP="00B31E5A">
      <w:pPr>
        <w:pStyle w:val="BodyText"/>
      </w:pPr>
    </w:p>
    <w:p w14:paraId="529216BF" w14:textId="77777777" w:rsidR="00B1193B" w:rsidRPr="00B31E5A" w:rsidRDefault="00B1193B" w:rsidP="00B31E5A">
      <w:pPr>
        <w:pStyle w:val="BodyText"/>
      </w:pPr>
    </w:p>
    <w:p w14:paraId="4167787B" w14:textId="5BDA2AC5" w:rsidR="00C52066" w:rsidRDefault="00C52066" w:rsidP="00B31E5A">
      <w:pPr>
        <w:pStyle w:val="BodyText"/>
      </w:pPr>
    </w:p>
    <w:p w14:paraId="5BA7B7E2" w14:textId="4C463DA8" w:rsidR="00FD20F2" w:rsidRDefault="00FD20F2" w:rsidP="00B31E5A">
      <w:pPr>
        <w:pStyle w:val="BodyText"/>
      </w:pPr>
    </w:p>
    <w:p w14:paraId="3DB826BB" w14:textId="5CB29F76" w:rsidR="00FD20F2" w:rsidRDefault="00FD20F2" w:rsidP="00B31E5A">
      <w:pPr>
        <w:pStyle w:val="BodyText"/>
      </w:pPr>
    </w:p>
    <w:p w14:paraId="4B9C4F4D" w14:textId="469B2A38" w:rsidR="00FD20F2" w:rsidRDefault="00FD20F2" w:rsidP="00B31E5A">
      <w:pPr>
        <w:pStyle w:val="BodyText"/>
      </w:pPr>
    </w:p>
    <w:p w14:paraId="49AF79BD" w14:textId="6BDE27DE" w:rsidR="00FD20F2" w:rsidRDefault="00FD20F2" w:rsidP="00B31E5A">
      <w:pPr>
        <w:pStyle w:val="BodyText"/>
      </w:pPr>
    </w:p>
    <w:p w14:paraId="44AC522E" w14:textId="77777777" w:rsidR="00FD20F2" w:rsidRPr="00B31E5A" w:rsidRDefault="00FD20F2" w:rsidP="00B31E5A">
      <w:pPr>
        <w:pStyle w:val="BodyText"/>
      </w:pPr>
    </w:p>
    <w:p w14:paraId="5DD88CF2" w14:textId="57A417A6" w:rsidR="00C52066" w:rsidRPr="00B31E5A" w:rsidRDefault="00C52066" w:rsidP="00B31E5A">
      <w:pPr>
        <w:pStyle w:val="BodyText"/>
      </w:pPr>
    </w:p>
    <w:p w14:paraId="3E1891C1" w14:textId="41F26F9C" w:rsidR="00C52066" w:rsidRDefault="00C52066" w:rsidP="005A460E">
      <w:pPr>
        <w:pStyle w:val="Heading3"/>
      </w:pPr>
      <w:r w:rsidRPr="00C52066">
        <w:lastRenderedPageBreak/>
        <w:t xml:space="preserve">Beyond what is outlined in your Curriculum Vitae, what would be your unique contribution to your time </w:t>
      </w:r>
      <w:r w:rsidR="00B1193B">
        <w:t xml:space="preserve">in the </w:t>
      </w:r>
      <w:r w:rsidR="00C82E80">
        <w:t>company</w:t>
      </w:r>
      <w:r w:rsidRPr="00C52066">
        <w:t>?</w:t>
      </w:r>
      <w:r>
        <w:t xml:space="preserve"> (Max. 300 words)</w:t>
      </w:r>
    </w:p>
    <w:p w14:paraId="6B64BD8E" w14:textId="4495E4C7" w:rsidR="00C52066" w:rsidRPr="00095B7F" w:rsidRDefault="00185891" w:rsidP="00B31E5A">
      <w:pPr>
        <w:pStyle w:val="BodyText"/>
        <w:rPr>
          <w:i/>
          <w:iCs/>
        </w:rPr>
      </w:pPr>
      <w:r w:rsidRPr="00095B7F">
        <w:rPr>
          <w:i/>
          <w:iCs/>
        </w:rPr>
        <w:t>Placeholder text</w:t>
      </w:r>
    </w:p>
    <w:p w14:paraId="55759BDF" w14:textId="1BE991C1" w:rsidR="00C52066" w:rsidRDefault="00C52066" w:rsidP="00B31E5A">
      <w:pPr>
        <w:pStyle w:val="BodyText"/>
      </w:pPr>
    </w:p>
    <w:p w14:paraId="6A89677C" w14:textId="3454001A" w:rsidR="00C52066" w:rsidRDefault="00C52066" w:rsidP="00B31E5A">
      <w:pPr>
        <w:pStyle w:val="BodyText"/>
      </w:pPr>
    </w:p>
    <w:p w14:paraId="1594A92F" w14:textId="032B2B59" w:rsidR="00C52066" w:rsidRDefault="00C52066" w:rsidP="00B31E5A">
      <w:pPr>
        <w:pStyle w:val="BodyText"/>
      </w:pPr>
    </w:p>
    <w:p w14:paraId="1939953F" w14:textId="511F4F54" w:rsidR="00C52066" w:rsidRDefault="00C52066" w:rsidP="00B31E5A">
      <w:pPr>
        <w:pStyle w:val="BodyText"/>
      </w:pPr>
    </w:p>
    <w:p w14:paraId="39332142" w14:textId="497F88D5" w:rsidR="00C52066" w:rsidRDefault="00C52066" w:rsidP="00B31E5A">
      <w:pPr>
        <w:pStyle w:val="BodyText"/>
      </w:pPr>
    </w:p>
    <w:p w14:paraId="3CB13F5A" w14:textId="76D82FB7" w:rsidR="00B1193B" w:rsidRDefault="00B1193B" w:rsidP="00B31E5A">
      <w:pPr>
        <w:pStyle w:val="BodyText"/>
      </w:pPr>
    </w:p>
    <w:p w14:paraId="5EAB7F62" w14:textId="7442AED6" w:rsidR="00B1193B" w:rsidRDefault="00B1193B" w:rsidP="00B31E5A">
      <w:pPr>
        <w:pStyle w:val="BodyText"/>
      </w:pPr>
    </w:p>
    <w:p w14:paraId="3D3A3896" w14:textId="7D999B3E" w:rsidR="00B1193B" w:rsidRDefault="00B1193B" w:rsidP="00B31E5A">
      <w:pPr>
        <w:pStyle w:val="BodyText"/>
      </w:pPr>
    </w:p>
    <w:p w14:paraId="08E5A80A" w14:textId="6D6C4DB0" w:rsidR="00B1193B" w:rsidRDefault="00B1193B" w:rsidP="00B31E5A">
      <w:pPr>
        <w:pStyle w:val="BodyText"/>
      </w:pPr>
    </w:p>
    <w:p w14:paraId="6EED52C5" w14:textId="218D36E5" w:rsidR="00B1193B" w:rsidRDefault="00B1193B" w:rsidP="00B31E5A">
      <w:pPr>
        <w:pStyle w:val="BodyText"/>
      </w:pPr>
    </w:p>
    <w:p w14:paraId="417FB540" w14:textId="5B592BB8" w:rsidR="00B1193B" w:rsidRDefault="00B1193B" w:rsidP="00B31E5A">
      <w:pPr>
        <w:pStyle w:val="BodyText"/>
      </w:pPr>
    </w:p>
    <w:p w14:paraId="06EF1906" w14:textId="1D9FB33A" w:rsidR="00B1193B" w:rsidRDefault="00B1193B" w:rsidP="00B31E5A">
      <w:pPr>
        <w:pStyle w:val="BodyText"/>
      </w:pPr>
    </w:p>
    <w:p w14:paraId="12AB8CD1" w14:textId="5A45F21C" w:rsidR="00B1193B" w:rsidRDefault="00B1193B" w:rsidP="00B31E5A">
      <w:pPr>
        <w:pStyle w:val="BodyText"/>
      </w:pPr>
    </w:p>
    <w:p w14:paraId="48660140" w14:textId="0C4ACF5E" w:rsidR="00B1193B" w:rsidRDefault="00B1193B" w:rsidP="00B31E5A">
      <w:pPr>
        <w:pStyle w:val="BodyText"/>
      </w:pPr>
    </w:p>
    <w:p w14:paraId="2D01F7D5" w14:textId="3F8D6013" w:rsidR="00B1193B" w:rsidRDefault="00B1193B" w:rsidP="00B31E5A">
      <w:pPr>
        <w:pStyle w:val="BodyText"/>
      </w:pPr>
    </w:p>
    <w:p w14:paraId="2DAB8D7F" w14:textId="29601DC0" w:rsidR="00B1193B" w:rsidRDefault="00B1193B" w:rsidP="00B31E5A">
      <w:pPr>
        <w:pStyle w:val="BodyText"/>
      </w:pPr>
    </w:p>
    <w:p w14:paraId="676215B4" w14:textId="38E79B1E" w:rsidR="00B1193B" w:rsidRDefault="00B1193B" w:rsidP="00B31E5A">
      <w:pPr>
        <w:pStyle w:val="BodyText"/>
      </w:pPr>
    </w:p>
    <w:p w14:paraId="2836A9FD" w14:textId="54240B74" w:rsidR="00B1193B" w:rsidRDefault="00B1193B" w:rsidP="00B31E5A">
      <w:pPr>
        <w:pStyle w:val="BodyText"/>
      </w:pPr>
    </w:p>
    <w:p w14:paraId="05D831FE" w14:textId="52029060" w:rsidR="00B1193B" w:rsidRDefault="00B1193B" w:rsidP="00B31E5A">
      <w:pPr>
        <w:pStyle w:val="BodyText"/>
      </w:pPr>
    </w:p>
    <w:p w14:paraId="47698811" w14:textId="3695E22C" w:rsidR="00B1193B" w:rsidRDefault="00B1193B" w:rsidP="00B31E5A">
      <w:pPr>
        <w:pStyle w:val="BodyText"/>
      </w:pPr>
    </w:p>
    <w:p w14:paraId="2F127E56" w14:textId="7385869A" w:rsidR="00B1193B" w:rsidRDefault="00B1193B" w:rsidP="00B31E5A">
      <w:pPr>
        <w:pStyle w:val="BodyText"/>
      </w:pPr>
    </w:p>
    <w:p w14:paraId="6489A838" w14:textId="10076A4D" w:rsidR="00B1193B" w:rsidRDefault="00B1193B" w:rsidP="00B31E5A">
      <w:pPr>
        <w:pStyle w:val="BodyText"/>
      </w:pPr>
    </w:p>
    <w:p w14:paraId="0785CC6A" w14:textId="32FFBA14" w:rsidR="00B1193B" w:rsidRDefault="00B1193B" w:rsidP="00B31E5A">
      <w:pPr>
        <w:pStyle w:val="BodyText"/>
      </w:pPr>
    </w:p>
    <w:p w14:paraId="17925441" w14:textId="77777777" w:rsidR="00B1193B" w:rsidRDefault="00B1193B" w:rsidP="00B31E5A">
      <w:pPr>
        <w:pStyle w:val="BodyText"/>
      </w:pPr>
    </w:p>
    <w:p w14:paraId="1846E963" w14:textId="73743EC6" w:rsidR="00C52066" w:rsidRDefault="00C52066" w:rsidP="00B31E5A">
      <w:pPr>
        <w:pStyle w:val="BodyText"/>
      </w:pPr>
    </w:p>
    <w:p w14:paraId="0BC5E200" w14:textId="4A92B28D" w:rsidR="00B31E5A" w:rsidRDefault="00B31E5A" w:rsidP="005A460E">
      <w:pPr>
        <w:pStyle w:val="Heading3"/>
      </w:pPr>
      <w:r w:rsidRPr="00B31E5A">
        <w:t>What in your opinion is</w:t>
      </w:r>
      <w:r w:rsidR="00B1193B">
        <w:t xml:space="preserve"> the</w:t>
      </w:r>
      <w:r w:rsidR="00C82E80">
        <w:t xml:space="preserve"> company’s</w:t>
      </w:r>
      <w:r w:rsidRPr="00B31E5A">
        <w:t xml:space="preserve"> responsibility to you as a successful applicant and what is your responsibility to </w:t>
      </w:r>
      <w:r w:rsidR="00B1193B">
        <w:t xml:space="preserve">the </w:t>
      </w:r>
      <w:r w:rsidR="00C82E80">
        <w:t>company</w:t>
      </w:r>
      <w:r w:rsidRPr="00C52066">
        <w:t>?</w:t>
      </w:r>
      <w:r>
        <w:t xml:space="preserve"> (Max. 300 words)</w:t>
      </w:r>
    </w:p>
    <w:p w14:paraId="3B2EDB3C" w14:textId="6BD12488" w:rsidR="00185891" w:rsidRPr="00095B7F" w:rsidRDefault="00185891" w:rsidP="00185891">
      <w:pPr>
        <w:pStyle w:val="BodyText"/>
        <w:rPr>
          <w:i/>
          <w:iCs/>
        </w:rPr>
      </w:pPr>
      <w:r w:rsidRPr="00095B7F">
        <w:rPr>
          <w:i/>
          <w:iCs/>
        </w:rPr>
        <w:t>Placeholder text</w:t>
      </w:r>
    </w:p>
    <w:p w14:paraId="2482CC5F" w14:textId="77777777" w:rsidR="00185891" w:rsidRPr="00185891" w:rsidRDefault="00185891" w:rsidP="00185891">
      <w:pPr>
        <w:pStyle w:val="BodyText"/>
        <w:rPr>
          <w:lang w:val="en-GB"/>
        </w:rPr>
      </w:pPr>
    </w:p>
    <w:p w14:paraId="7BFA8872" w14:textId="77777777" w:rsidR="00185891" w:rsidRDefault="00185891" w:rsidP="00B31E5A">
      <w:pPr>
        <w:pStyle w:val="BodyText"/>
        <w:sectPr w:rsidR="00185891" w:rsidSect="00B31E5A">
          <w:headerReference w:type="first" r:id="rId17"/>
          <w:pgSz w:w="11907" w:h="16839" w:code="9"/>
          <w:pgMar w:top="1418" w:right="851" w:bottom="1418" w:left="2268" w:header="624" w:footer="907" w:gutter="0"/>
          <w:cols w:space="708"/>
          <w:titlePg/>
          <w:docGrid w:linePitch="360"/>
        </w:sectPr>
      </w:pPr>
    </w:p>
    <w:p w14:paraId="055D61A9" w14:textId="7B4439B9" w:rsidR="00060A1B" w:rsidRDefault="00060A1B" w:rsidP="00060A1B">
      <w:pPr>
        <w:pStyle w:val="Heading1"/>
      </w:pPr>
      <w:r>
        <w:t>Work Experience</w:t>
      </w:r>
    </w:p>
    <w:p w14:paraId="0D7409F7" w14:textId="77777777" w:rsidR="00C82E80" w:rsidRDefault="00060A1B" w:rsidP="00E86B7B">
      <w:pPr>
        <w:pStyle w:val="Heading3"/>
        <w:numPr>
          <w:ilvl w:val="0"/>
          <w:numId w:val="0"/>
        </w:numPr>
        <w:ind w:left="397" w:hanging="397"/>
      </w:pPr>
      <w:r>
        <w:t xml:space="preserve">Summarise your </w:t>
      </w:r>
      <w:r w:rsidR="00E86B7B">
        <w:t>w</w:t>
      </w:r>
      <w:r>
        <w:t xml:space="preserve">ork </w:t>
      </w:r>
      <w:r w:rsidR="00E86B7B">
        <w:t>e</w:t>
      </w:r>
      <w:r>
        <w:t xml:space="preserve">xperience as part of your </w:t>
      </w:r>
      <w:bookmarkStart w:id="2" w:name="_GoBack"/>
      <w:r w:rsidR="00A533F0">
        <w:t>RCPI</w:t>
      </w:r>
      <w:bookmarkEnd w:id="2"/>
      <w:r w:rsidR="00A533F0">
        <w:t xml:space="preserve"> </w:t>
      </w:r>
      <w:r>
        <w:t>Basic Specialist Training</w:t>
      </w:r>
      <w:r w:rsidR="00B1193B">
        <w:t xml:space="preserve">.   </w:t>
      </w:r>
    </w:p>
    <w:p w14:paraId="0A99699C" w14:textId="3CB5BBA2" w:rsidR="00060A1B" w:rsidRDefault="00B1193B" w:rsidP="00E86B7B">
      <w:pPr>
        <w:pStyle w:val="Heading3"/>
        <w:numPr>
          <w:ilvl w:val="0"/>
          <w:numId w:val="0"/>
        </w:numPr>
        <w:ind w:left="397" w:hanging="397"/>
      </w:pPr>
      <w:r>
        <w:t>If</w:t>
      </w:r>
      <w:r w:rsidR="00C82E80">
        <w:t xml:space="preserve"> </w:t>
      </w:r>
      <w:r>
        <w:t xml:space="preserve">applying from another </w:t>
      </w:r>
      <w:r w:rsidR="00787B07">
        <w:t xml:space="preserve">postgraduate </w:t>
      </w:r>
      <w:r>
        <w:t>training body in Ireland, your first two</w:t>
      </w:r>
      <w:r w:rsidR="00BF25A3">
        <w:t xml:space="preserve"> / three</w:t>
      </w:r>
      <w:r>
        <w:t xml:space="preserve"> years of training post your internship year.</w:t>
      </w:r>
    </w:p>
    <w:p w14:paraId="57DB61EC" w14:textId="4BBFABAF" w:rsidR="00E86B7B" w:rsidRPr="00E86B7B" w:rsidRDefault="00E86B7B" w:rsidP="00060A1B">
      <w:pPr>
        <w:pStyle w:val="BodyText"/>
      </w:pPr>
      <w:r>
        <w:t>Please use this space to outline your key duties and responsibilities and include skills and experiences you feel are relevant to the fellowship.</w:t>
      </w:r>
    </w:p>
    <w:p w14:paraId="3A7549A2" w14:textId="2B78E44F" w:rsidR="00060A1B" w:rsidRDefault="00060A1B" w:rsidP="00E86B7B">
      <w:pPr>
        <w:pStyle w:val="BodyText"/>
        <w:numPr>
          <w:ilvl w:val="0"/>
          <w:numId w:val="44"/>
        </w:numPr>
        <w:ind w:left="198" w:hanging="198"/>
        <w:rPr>
          <w:i/>
          <w:iCs/>
        </w:rPr>
      </w:pPr>
      <w:r>
        <w:rPr>
          <w:i/>
          <w:iCs/>
        </w:rPr>
        <w:t>Placeholder text</w:t>
      </w:r>
    </w:p>
    <w:p w14:paraId="40969C06" w14:textId="77777777" w:rsidR="00060A1B" w:rsidRDefault="00060A1B" w:rsidP="00060A1B">
      <w:pPr>
        <w:pStyle w:val="BodyText"/>
      </w:pPr>
    </w:p>
    <w:p w14:paraId="6CEC79A7" w14:textId="2EC94F4C" w:rsidR="00060A1B" w:rsidRDefault="00060A1B" w:rsidP="00060A1B">
      <w:pPr>
        <w:pStyle w:val="BodyText"/>
      </w:pPr>
    </w:p>
    <w:p w14:paraId="7BF3D6D2" w14:textId="548529AD" w:rsidR="00AC12D0" w:rsidRDefault="00AC12D0" w:rsidP="00060A1B">
      <w:pPr>
        <w:pStyle w:val="BodyText"/>
      </w:pPr>
    </w:p>
    <w:p w14:paraId="139CC790" w14:textId="00A0A081" w:rsidR="00AC12D0" w:rsidRDefault="00AC12D0" w:rsidP="00060A1B">
      <w:pPr>
        <w:pStyle w:val="BodyText"/>
      </w:pPr>
    </w:p>
    <w:p w14:paraId="2D3A2964" w14:textId="2B52A178" w:rsidR="00AC12D0" w:rsidRDefault="00AC12D0" w:rsidP="00060A1B">
      <w:pPr>
        <w:pStyle w:val="BodyText"/>
      </w:pPr>
    </w:p>
    <w:p w14:paraId="1C094A28" w14:textId="2B6E9C4A" w:rsidR="00AC12D0" w:rsidRDefault="00AC12D0" w:rsidP="00060A1B">
      <w:pPr>
        <w:pStyle w:val="BodyText"/>
      </w:pPr>
    </w:p>
    <w:p w14:paraId="4D6E841B" w14:textId="23CEF15D" w:rsidR="00AC12D0" w:rsidRDefault="00AC12D0" w:rsidP="00060A1B">
      <w:pPr>
        <w:pStyle w:val="BodyText"/>
      </w:pPr>
    </w:p>
    <w:p w14:paraId="550E4E02" w14:textId="20D378AC" w:rsidR="00AC12D0" w:rsidRDefault="00AC12D0" w:rsidP="00060A1B">
      <w:pPr>
        <w:pStyle w:val="BodyText"/>
      </w:pPr>
    </w:p>
    <w:p w14:paraId="6BC91F12" w14:textId="1DB9E569" w:rsidR="00AC12D0" w:rsidRDefault="00AC12D0" w:rsidP="00060A1B">
      <w:pPr>
        <w:pStyle w:val="BodyText"/>
      </w:pPr>
    </w:p>
    <w:p w14:paraId="7FA2A7F6" w14:textId="1E1278C3" w:rsidR="00AC12D0" w:rsidRDefault="00AC12D0" w:rsidP="00060A1B">
      <w:pPr>
        <w:pStyle w:val="BodyText"/>
      </w:pPr>
    </w:p>
    <w:p w14:paraId="45AF9600" w14:textId="7C1A4A93" w:rsidR="00AC12D0" w:rsidRDefault="00AC12D0" w:rsidP="00060A1B">
      <w:pPr>
        <w:pStyle w:val="BodyText"/>
      </w:pPr>
    </w:p>
    <w:p w14:paraId="17ABDBAC" w14:textId="3717091C" w:rsidR="00AC12D0" w:rsidRDefault="00AC12D0" w:rsidP="00060A1B">
      <w:pPr>
        <w:pStyle w:val="BodyText"/>
      </w:pPr>
    </w:p>
    <w:p w14:paraId="09C556C9" w14:textId="729F07CD" w:rsidR="00AC12D0" w:rsidRDefault="00AC12D0" w:rsidP="00060A1B">
      <w:pPr>
        <w:pStyle w:val="BodyText"/>
      </w:pPr>
    </w:p>
    <w:p w14:paraId="59FB38CF" w14:textId="15BF486D" w:rsidR="00AC12D0" w:rsidRDefault="00AC12D0" w:rsidP="00060A1B">
      <w:pPr>
        <w:pStyle w:val="BodyText"/>
      </w:pPr>
    </w:p>
    <w:p w14:paraId="664A2E4D" w14:textId="46DF1C5C" w:rsidR="00AC12D0" w:rsidRDefault="00AC12D0" w:rsidP="00060A1B">
      <w:pPr>
        <w:pStyle w:val="BodyText"/>
      </w:pPr>
    </w:p>
    <w:p w14:paraId="784FCDD6" w14:textId="28987178" w:rsidR="00AC12D0" w:rsidRDefault="00AC12D0" w:rsidP="00060A1B">
      <w:pPr>
        <w:pStyle w:val="BodyText"/>
      </w:pPr>
    </w:p>
    <w:p w14:paraId="7B45E3A1" w14:textId="433A8BED" w:rsidR="00AC12D0" w:rsidRDefault="00AC12D0" w:rsidP="00060A1B">
      <w:pPr>
        <w:pStyle w:val="BodyText"/>
      </w:pPr>
    </w:p>
    <w:p w14:paraId="3816E76D" w14:textId="61B922C1" w:rsidR="00AC12D0" w:rsidRDefault="00AC12D0" w:rsidP="00060A1B">
      <w:pPr>
        <w:pStyle w:val="BodyText"/>
      </w:pPr>
    </w:p>
    <w:p w14:paraId="16771E02" w14:textId="77777777" w:rsidR="00AC12D0" w:rsidRDefault="00AC12D0" w:rsidP="00060A1B">
      <w:pPr>
        <w:pStyle w:val="BodyText"/>
      </w:pPr>
    </w:p>
    <w:p w14:paraId="71EBD961" w14:textId="71F61251" w:rsidR="00060A1B" w:rsidRDefault="00060A1B" w:rsidP="00060A1B">
      <w:pPr>
        <w:pStyle w:val="BodyText"/>
      </w:pPr>
    </w:p>
    <w:p w14:paraId="0829974E" w14:textId="3E9E31C6" w:rsidR="00E86B7B" w:rsidRDefault="00E86B7B" w:rsidP="00060A1B">
      <w:pPr>
        <w:pStyle w:val="BodyText"/>
      </w:pPr>
    </w:p>
    <w:p w14:paraId="0A079E79" w14:textId="77777777" w:rsidR="00C82E80" w:rsidRDefault="00060A1B" w:rsidP="00A533F0">
      <w:pPr>
        <w:pStyle w:val="Heading3"/>
        <w:numPr>
          <w:ilvl w:val="0"/>
          <w:numId w:val="0"/>
        </w:numPr>
        <w:ind w:left="397" w:hanging="397"/>
      </w:pPr>
      <w:r>
        <w:t xml:space="preserve">Summarise your </w:t>
      </w:r>
      <w:r w:rsidR="00E86B7B">
        <w:t>w</w:t>
      </w:r>
      <w:r>
        <w:t xml:space="preserve">ork </w:t>
      </w:r>
      <w:r w:rsidR="00E86B7B">
        <w:t>e</w:t>
      </w:r>
      <w:r>
        <w:t>xperience</w:t>
      </w:r>
      <w:r w:rsidR="00B11D11">
        <w:t xml:space="preserve"> to date</w:t>
      </w:r>
      <w:r>
        <w:t xml:space="preserve"> as part of your </w:t>
      </w:r>
      <w:r w:rsidR="00A533F0">
        <w:t xml:space="preserve">RCPI </w:t>
      </w:r>
      <w:r>
        <w:t>Higher Specialist Training</w:t>
      </w:r>
      <w:r w:rsidR="00A533F0">
        <w:t xml:space="preserve">. </w:t>
      </w:r>
    </w:p>
    <w:p w14:paraId="5937F992" w14:textId="6C174292" w:rsidR="00A533F0" w:rsidRDefault="00A533F0" w:rsidP="00A533F0">
      <w:pPr>
        <w:pStyle w:val="Heading3"/>
        <w:numPr>
          <w:ilvl w:val="0"/>
          <w:numId w:val="0"/>
        </w:numPr>
        <w:ind w:left="397" w:hanging="397"/>
      </w:pPr>
      <w:r>
        <w:t xml:space="preserve">If applying from another </w:t>
      </w:r>
      <w:r w:rsidR="00787B07">
        <w:t xml:space="preserve">postgraduate </w:t>
      </w:r>
      <w:r>
        <w:t>training body in Ireland, your years of training further into your</w:t>
      </w:r>
      <w:r w:rsidR="00C82E80">
        <w:t xml:space="preserve"> career</w:t>
      </w:r>
      <w:r>
        <w:t xml:space="preserve">.  </w:t>
      </w:r>
    </w:p>
    <w:p w14:paraId="02136F99" w14:textId="536E4109" w:rsidR="00060A1B" w:rsidRDefault="00060A1B" w:rsidP="00E86B7B">
      <w:pPr>
        <w:pStyle w:val="Heading3"/>
        <w:numPr>
          <w:ilvl w:val="0"/>
          <w:numId w:val="0"/>
        </w:numPr>
        <w:ind w:left="397" w:hanging="397"/>
      </w:pPr>
    </w:p>
    <w:p w14:paraId="3E3F69C5" w14:textId="77777777" w:rsidR="00E86B7B" w:rsidRPr="00E86B7B" w:rsidRDefault="00E86B7B" w:rsidP="00E86B7B">
      <w:pPr>
        <w:pStyle w:val="BodyText"/>
      </w:pPr>
      <w:r>
        <w:t>Please use this space to outline your key duties and responsibilities and include skills and experiences you feel are relevant to the fellowship.</w:t>
      </w:r>
    </w:p>
    <w:p w14:paraId="21C9854F" w14:textId="77777777" w:rsidR="00E86B7B" w:rsidRDefault="00E86B7B" w:rsidP="00E86B7B">
      <w:pPr>
        <w:pStyle w:val="BodyText"/>
        <w:numPr>
          <w:ilvl w:val="0"/>
          <w:numId w:val="44"/>
        </w:numPr>
        <w:ind w:left="198" w:hanging="198"/>
        <w:rPr>
          <w:i/>
          <w:iCs/>
        </w:rPr>
      </w:pPr>
      <w:r>
        <w:rPr>
          <w:i/>
          <w:iCs/>
        </w:rPr>
        <w:t>Placeholder text</w:t>
      </w:r>
    </w:p>
    <w:p w14:paraId="0EB08F2E" w14:textId="4DC77536" w:rsidR="00E86B7B" w:rsidRDefault="00E86B7B" w:rsidP="00D76522">
      <w:pPr>
        <w:pStyle w:val="BodyText"/>
      </w:pPr>
    </w:p>
    <w:p w14:paraId="77E87261" w14:textId="77777777" w:rsidR="00E86B7B" w:rsidRDefault="00E86B7B" w:rsidP="00D76522">
      <w:pPr>
        <w:pStyle w:val="BodyText"/>
      </w:pPr>
    </w:p>
    <w:p w14:paraId="6EEF6B58" w14:textId="4B0BD9E7" w:rsidR="00E86B7B" w:rsidRDefault="00E86B7B" w:rsidP="00D76522">
      <w:pPr>
        <w:pStyle w:val="BodyText"/>
      </w:pPr>
    </w:p>
    <w:p w14:paraId="20B34138" w14:textId="72C6E8AC" w:rsidR="00E86B7B" w:rsidRDefault="00E86B7B" w:rsidP="00D76522">
      <w:pPr>
        <w:pStyle w:val="BodyText"/>
      </w:pPr>
    </w:p>
    <w:p w14:paraId="53D9064B" w14:textId="47D3562B" w:rsidR="00AC12D0" w:rsidRDefault="00AC12D0" w:rsidP="00D76522">
      <w:pPr>
        <w:pStyle w:val="BodyText"/>
      </w:pPr>
    </w:p>
    <w:p w14:paraId="119D912E" w14:textId="64D75837" w:rsidR="00AC12D0" w:rsidRDefault="00AC12D0" w:rsidP="00D76522">
      <w:pPr>
        <w:pStyle w:val="BodyText"/>
      </w:pPr>
    </w:p>
    <w:p w14:paraId="34603343" w14:textId="699B5FCA" w:rsidR="00AC12D0" w:rsidRDefault="00AC12D0" w:rsidP="00D76522">
      <w:pPr>
        <w:pStyle w:val="BodyText"/>
      </w:pPr>
    </w:p>
    <w:p w14:paraId="08B6A90B" w14:textId="627FCA9C" w:rsidR="00AC12D0" w:rsidRDefault="00AC12D0" w:rsidP="00D76522">
      <w:pPr>
        <w:pStyle w:val="BodyText"/>
      </w:pPr>
    </w:p>
    <w:p w14:paraId="5B8CA4AD" w14:textId="3D96712A" w:rsidR="00AC12D0" w:rsidRDefault="00AC12D0" w:rsidP="00D76522">
      <w:pPr>
        <w:pStyle w:val="BodyText"/>
      </w:pPr>
    </w:p>
    <w:p w14:paraId="4F803CD0" w14:textId="05A9C844" w:rsidR="00AC12D0" w:rsidRDefault="00AC12D0" w:rsidP="00D76522">
      <w:pPr>
        <w:pStyle w:val="BodyText"/>
      </w:pPr>
    </w:p>
    <w:p w14:paraId="5D747DDE" w14:textId="77777777" w:rsidR="00AC12D0" w:rsidRDefault="00AC12D0" w:rsidP="00D76522">
      <w:pPr>
        <w:pStyle w:val="BodyText"/>
      </w:pPr>
    </w:p>
    <w:p w14:paraId="31C81497" w14:textId="51A5FA45" w:rsidR="00060A1B" w:rsidRDefault="00E86B7B" w:rsidP="00E86B7B">
      <w:pPr>
        <w:pStyle w:val="Heading3"/>
        <w:numPr>
          <w:ilvl w:val="0"/>
          <w:numId w:val="0"/>
        </w:numPr>
        <w:ind w:left="397" w:hanging="397"/>
      </w:pPr>
      <w:r>
        <w:t>Summarise a</w:t>
      </w:r>
      <w:r w:rsidR="00060A1B">
        <w:t xml:space="preserve">ny other </w:t>
      </w:r>
      <w:r>
        <w:t>relevant w</w:t>
      </w:r>
      <w:r w:rsidR="00060A1B">
        <w:t xml:space="preserve">ork </w:t>
      </w:r>
      <w:r>
        <w:t>e</w:t>
      </w:r>
      <w:r w:rsidR="00060A1B">
        <w:t xml:space="preserve">xperience </w:t>
      </w:r>
      <w:r>
        <w:t>of interest</w:t>
      </w:r>
    </w:p>
    <w:p w14:paraId="17D9D411" w14:textId="77777777" w:rsidR="00E86B7B" w:rsidRPr="00E86B7B" w:rsidRDefault="00E86B7B" w:rsidP="00E86B7B">
      <w:pPr>
        <w:pStyle w:val="BodyText"/>
      </w:pPr>
      <w:r>
        <w:t>Please use this space to outline your key duties and responsibilities and include skills and experiences you feel are relevant to the fellowship.</w:t>
      </w:r>
    </w:p>
    <w:p w14:paraId="2481C97F" w14:textId="01090141" w:rsidR="00060A1B" w:rsidRPr="00FD20F2" w:rsidRDefault="00E86B7B" w:rsidP="00D76522">
      <w:pPr>
        <w:pStyle w:val="BodyText"/>
        <w:numPr>
          <w:ilvl w:val="0"/>
          <w:numId w:val="44"/>
        </w:numPr>
        <w:ind w:left="198" w:hanging="198"/>
        <w:rPr>
          <w:i/>
          <w:iCs/>
        </w:rPr>
        <w:sectPr w:rsidR="00060A1B" w:rsidRPr="00FD20F2" w:rsidSect="00B31E5A">
          <w:pgSz w:w="11907" w:h="16839" w:code="9"/>
          <w:pgMar w:top="1418" w:right="851" w:bottom="1418" w:left="2268" w:header="624" w:footer="907" w:gutter="0"/>
          <w:cols w:space="708"/>
          <w:titlePg/>
          <w:docGrid w:linePitch="360"/>
        </w:sectPr>
      </w:pPr>
      <w:r>
        <w:rPr>
          <w:i/>
          <w:iCs/>
        </w:rPr>
        <w:t>Placeholder text</w:t>
      </w:r>
    </w:p>
    <w:p w14:paraId="1A319F53" w14:textId="00CA0853" w:rsidR="00C42FBC" w:rsidRDefault="00C42FBC" w:rsidP="00B31E5A">
      <w:pPr>
        <w:pStyle w:val="Heading1"/>
      </w:pPr>
      <w:r>
        <w:t>Interests and Activities</w:t>
      </w:r>
    </w:p>
    <w:p w14:paraId="05276544" w14:textId="1AF52E05" w:rsidR="00C42FBC" w:rsidRDefault="00C42FBC" w:rsidP="00C42FBC">
      <w:pPr>
        <w:pStyle w:val="BodyText"/>
      </w:pPr>
      <w:r w:rsidRPr="00C42FBC">
        <w:t>Please list your main extra-curricular interests and activities. Outline, where appropriate, your personal contribution to them and any relevant achievements obtained.</w:t>
      </w:r>
    </w:p>
    <w:p w14:paraId="70E24D1E" w14:textId="77777777" w:rsidR="00C42FBC" w:rsidRPr="007E2D2B" w:rsidRDefault="00C42FBC" w:rsidP="00C42FBC">
      <w:pPr>
        <w:pStyle w:val="ListParagraph"/>
        <w:numPr>
          <w:ilvl w:val="0"/>
          <w:numId w:val="44"/>
        </w:numPr>
        <w:ind w:left="198" w:hanging="198"/>
        <w:rPr>
          <w:rFonts w:ascii="Arial" w:hAnsi="Arial"/>
          <w:i/>
          <w:iCs/>
          <w:sz w:val="17"/>
          <w:szCs w:val="17"/>
        </w:rPr>
      </w:pPr>
      <w:r>
        <w:rPr>
          <w:rFonts w:ascii="Arial" w:hAnsi="Arial"/>
          <w:i/>
          <w:iCs/>
          <w:sz w:val="17"/>
          <w:szCs w:val="17"/>
        </w:rPr>
        <w:t>Placeholder text</w:t>
      </w:r>
    </w:p>
    <w:p w14:paraId="6C6B77E2" w14:textId="2AB79C13" w:rsidR="00C42FBC" w:rsidRDefault="00C42FBC" w:rsidP="00C42FBC">
      <w:pPr>
        <w:pStyle w:val="BodyText"/>
      </w:pPr>
    </w:p>
    <w:p w14:paraId="60EB4F14" w14:textId="3E45ABBA" w:rsidR="00A533F0" w:rsidRDefault="00A533F0" w:rsidP="00C42FBC">
      <w:pPr>
        <w:pStyle w:val="BodyText"/>
      </w:pPr>
    </w:p>
    <w:p w14:paraId="11D9C2E8" w14:textId="6A170AEE" w:rsidR="00A533F0" w:rsidRDefault="00A533F0" w:rsidP="00C42FBC">
      <w:pPr>
        <w:pStyle w:val="BodyText"/>
      </w:pPr>
    </w:p>
    <w:p w14:paraId="08380E2D" w14:textId="5181CF70" w:rsidR="00A533F0" w:rsidRDefault="00A533F0" w:rsidP="00C42FBC">
      <w:pPr>
        <w:pStyle w:val="BodyText"/>
      </w:pPr>
    </w:p>
    <w:p w14:paraId="7BFFD7B3" w14:textId="2102D56E" w:rsidR="00FD20F2" w:rsidRDefault="00FD20F2" w:rsidP="00C42FBC">
      <w:pPr>
        <w:pStyle w:val="BodyText"/>
      </w:pPr>
    </w:p>
    <w:p w14:paraId="04C2A9EB" w14:textId="77777777" w:rsidR="00FD20F2" w:rsidRDefault="00FD20F2" w:rsidP="00C42FBC">
      <w:pPr>
        <w:pStyle w:val="BodyText"/>
      </w:pPr>
    </w:p>
    <w:p w14:paraId="1A05963A" w14:textId="6360EF48" w:rsidR="00A533F0" w:rsidRDefault="00A533F0" w:rsidP="00C42FBC">
      <w:pPr>
        <w:pStyle w:val="BodyText"/>
      </w:pPr>
    </w:p>
    <w:p w14:paraId="18C8908C" w14:textId="590D8B15" w:rsidR="00A533F0" w:rsidRDefault="00A533F0" w:rsidP="00C42FBC">
      <w:pPr>
        <w:pStyle w:val="BodyText"/>
      </w:pPr>
    </w:p>
    <w:p w14:paraId="779D91DF" w14:textId="72F211C4" w:rsidR="00AC12D0" w:rsidRDefault="00AC12D0" w:rsidP="00C42FBC">
      <w:pPr>
        <w:pStyle w:val="BodyText"/>
      </w:pPr>
    </w:p>
    <w:p w14:paraId="4BA092D9" w14:textId="6A2E7867" w:rsidR="00AC12D0" w:rsidRDefault="00AC12D0" w:rsidP="00C42FBC">
      <w:pPr>
        <w:pStyle w:val="BodyText"/>
      </w:pPr>
    </w:p>
    <w:p w14:paraId="13CE0500" w14:textId="77777777" w:rsidR="00AC12D0" w:rsidRDefault="00AC12D0" w:rsidP="00C42FBC">
      <w:pPr>
        <w:pStyle w:val="BodyText"/>
      </w:pPr>
    </w:p>
    <w:p w14:paraId="0B3D6894" w14:textId="08E48A0A" w:rsidR="00B31E5A" w:rsidRDefault="005A460E" w:rsidP="00B31E5A">
      <w:pPr>
        <w:pStyle w:val="Heading1"/>
      </w:pPr>
      <w:r>
        <w:t>Past Experience with PwC</w:t>
      </w:r>
      <w:r w:rsidR="00C82E80">
        <w:t xml:space="preserve">, </w:t>
      </w:r>
      <w:r w:rsidR="00A533F0">
        <w:t>EY</w:t>
      </w:r>
      <w:r w:rsidR="00C82E80">
        <w:t>, Irish Life Health</w:t>
      </w:r>
    </w:p>
    <w:tbl>
      <w:tblPr>
        <w:tblStyle w:val="PWCBasic"/>
        <w:tblW w:w="5000" w:type="pct"/>
        <w:tblLook w:val="04A0" w:firstRow="1" w:lastRow="0" w:firstColumn="1" w:lastColumn="0" w:noHBand="0" w:noVBand="1"/>
      </w:tblPr>
      <w:tblGrid>
        <w:gridCol w:w="3450"/>
        <w:gridCol w:w="5338"/>
      </w:tblGrid>
      <w:tr w:rsidR="00B31E5A" w:rsidRPr="007E2D2B" w14:paraId="1DDD0E18" w14:textId="77777777" w:rsidTr="0014207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tcW w:w="5000" w:type="pct"/>
            <w:gridSpan w:val="2"/>
          </w:tcPr>
          <w:p w14:paraId="05300283" w14:textId="77777777" w:rsidR="00B31E5A" w:rsidRPr="007E2D2B" w:rsidRDefault="00B31E5A" w:rsidP="0014207C">
            <w:pPr>
              <w:spacing w:line="240" w:lineRule="auto"/>
              <w:rPr>
                <w:rFonts w:ascii="Arial" w:hAnsi="Arial" w:cs="Arial"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Cs/>
                <w:color w:val="000000"/>
                <w:lang w:val="en-IE" w:eastAsia="en-IE"/>
              </w:rPr>
              <w:t>Please complete the following fields</w:t>
            </w:r>
          </w:p>
        </w:tc>
      </w:tr>
      <w:tr w:rsidR="00B31E5A" w:rsidRPr="007E2D2B" w14:paraId="2B66BC4C" w14:textId="77777777" w:rsidTr="0014207C">
        <w:trPr>
          <w:trHeight w:val="315"/>
        </w:trPr>
        <w:tc>
          <w:tcPr>
            <w:tcW w:w="1963" w:type="pct"/>
            <w:hideMark/>
          </w:tcPr>
          <w:p w14:paraId="44727287" w14:textId="5E8EB5E1" w:rsidR="00B31E5A" w:rsidRPr="003A0CDE" w:rsidRDefault="005A460E" w:rsidP="0014207C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shd w:val="clear" w:color="auto" w:fill="FFFFFF"/>
              </w:rPr>
              <w:t>Have you applied to PwC before?</w:t>
            </w:r>
          </w:p>
        </w:tc>
        <w:tc>
          <w:tcPr>
            <w:tcW w:w="3037" w:type="pct"/>
            <w:hideMark/>
          </w:tcPr>
          <w:p w14:paraId="75A08DA4" w14:textId="42FC0A92" w:rsidR="00B31E5A" w:rsidRPr="003A0CDE" w:rsidRDefault="005A460E" w:rsidP="0014207C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>Yes / No</w:t>
            </w:r>
          </w:p>
        </w:tc>
      </w:tr>
      <w:tr w:rsidR="00B31E5A" w:rsidRPr="003A0CDE" w14:paraId="40B4F8CA" w14:textId="77777777" w:rsidTr="0014207C">
        <w:trPr>
          <w:trHeight w:val="315"/>
        </w:trPr>
        <w:tc>
          <w:tcPr>
            <w:tcW w:w="1963" w:type="pct"/>
            <w:hideMark/>
          </w:tcPr>
          <w:p w14:paraId="1F5282DB" w14:textId="6E0D4ED1" w:rsidR="00B31E5A" w:rsidRPr="003A0CDE" w:rsidRDefault="005A460E" w:rsidP="005A460E">
            <w:pPr>
              <w:spacing w:line="240" w:lineRule="auto"/>
              <w:ind w:left="198"/>
              <w:rPr>
                <w:rFonts w:asciiTheme="majorHAnsi" w:hAnsiTheme="majorHAnsi" w:cstheme="majorHAnsi"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color w:val="000000"/>
                <w:shd w:val="clear" w:color="auto" w:fill="FFFFFF"/>
              </w:rPr>
              <w:t>If yes, provide details</w:t>
            </w:r>
          </w:p>
        </w:tc>
        <w:tc>
          <w:tcPr>
            <w:tcW w:w="3037" w:type="pct"/>
            <w:hideMark/>
          </w:tcPr>
          <w:p w14:paraId="3B72DDD5" w14:textId="77777777" w:rsidR="00B31E5A" w:rsidRPr="003A0CDE" w:rsidRDefault="00B31E5A" w:rsidP="0014207C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</w:p>
        </w:tc>
      </w:tr>
      <w:tr w:rsidR="00B31E5A" w:rsidRPr="003A0CDE" w14:paraId="35B8A8C7" w14:textId="77777777" w:rsidTr="0014207C">
        <w:trPr>
          <w:trHeight w:val="315"/>
        </w:trPr>
        <w:tc>
          <w:tcPr>
            <w:tcW w:w="1963" w:type="pct"/>
            <w:hideMark/>
          </w:tcPr>
          <w:p w14:paraId="79B93100" w14:textId="202CA0F7" w:rsidR="00B31E5A" w:rsidRPr="003A0CDE" w:rsidRDefault="005A460E" w:rsidP="0014207C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shd w:val="clear" w:color="auto" w:fill="FFFFFF"/>
              </w:rPr>
              <w:t>Have you interviewed with PwC before?</w:t>
            </w:r>
          </w:p>
        </w:tc>
        <w:tc>
          <w:tcPr>
            <w:tcW w:w="3037" w:type="pct"/>
            <w:hideMark/>
          </w:tcPr>
          <w:p w14:paraId="5099C21D" w14:textId="3DB2B72B" w:rsidR="00B31E5A" w:rsidRPr="003A0CDE" w:rsidRDefault="005A460E" w:rsidP="0014207C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>Yes / No</w:t>
            </w:r>
          </w:p>
        </w:tc>
      </w:tr>
      <w:tr w:rsidR="00B31E5A" w:rsidRPr="003A0CDE" w14:paraId="1E448FBF" w14:textId="77777777" w:rsidTr="0014207C">
        <w:trPr>
          <w:trHeight w:val="315"/>
        </w:trPr>
        <w:tc>
          <w:tcPr>
            <w:tcW w:w="1963" w:type="pct"/>
            <w:hideMark/>
          </w:tcPr>
          <w:p w14:paraId="082FB6C2" w14:textId="49C23B88" w:rsidR="00B31E5A" w:rsidRPr="003A0CDE" w:rsidRDefault="005A460E" w:rsidP="005A460E">
            <w:pPr>
              <w:spacing w:line="240" w:lineRule="auto"/>
              <w:ind w:left="198"/>
              <w:rPr>
                <w:rFonts w:asciiTheme="majorHAnsi" w:hAnsiTheme="majorHAnsi" w:cstheme="majorHAnsi"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color w:val="000000"/>
                <w:shd w:val="clear" w:color="auto" w:fill="FFFFFF"/>
              </w:rPr>
              <w:t>If yes, provide details</w:t>
            </w:r>
          </w:p>
        </w:tc>
        <w:tc>
          <w:tcPr>
            <w:tcW w:w="3037" w:type="pct"/>
            <w:hideMark/>
          </w:tcPr>
          <w:p w14:paraId="2982E980" w14:textId="77777777" w:rsidR="00B31E5A" w:rsidRPr="003A0CDE" w:rsidRDefault="00B31E5A" w:rsidP="0014207C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</w:p>
        </w:tc>
      </w:tr>
    </w:tbl>
    <w:p w14:paraId="3E40C2EB" w14:textId="42E22E53" w:rsidR="005A460E" w:rsidRPr="003A0CDE" w:rsidRDefault="005A460E" w:rsidP="005A460E">
      <w:pPr>
        <w:pStyle w:val="BodyText"/>
        <w:rPr>
          <w:rFonts w:asciiTheme="majorHAnsi" w:hAnsiTheme="majorHAnsi" w:cstheme="majorHAnsi"/>
        </w:rPr>
      </w:pPr>
    </w:p>
    <w:tbl>
      <w:tblPr>
        <w:tblStyle w:val="PWCBasic"/>
        <w:tblW w:w="5000" w:type="pct"/>
        <w:tblLook w:val="04A0" w:firstRow="1" w:lastRow="0" w:firstColumn="1" w:lastColumn="0" w:noHBand="0" w:noVBand="1"/>
      </w:tblPr>
      <w:tblGrid>
        <w:gridCol w:w="3450"/>
        <w:gridCol w:w="5338"/>
      </w:tblGrid>
      <w:tr w:rsidR="00A533F0" w:rsidRPr="007E2D2B" w14:paraId="45D81D10" w14:textId="77777777" w:rsidTr="00726A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tcW w:w="5000" w:type="pct"/>
            <w:gridSpan w:val="2"/>
          </w:tcPr>
          <w:p w14:paraId="4AF22090" w14:textId="77777777" w:rsidR="00A533F0" w:rsidRPr="007E2D2B" w:rsidRDefault="00A533F0" w:rsidP="00726A20">
            <w:pPr>
              <w:spacing w:line="240" w:lineRule="auto"/>
              <w:rPr>
                <w:rFonts w:ascii="Arial" w:hAnsi="Arial" w:cs="Arial"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Cs/>
                <w:color w:val="000000"/>
                <w:lang w:val="en-IE" w:eastAsia="en-IE"/>
              </w:rPr>
              <w:t>Please complete the following fields</w:t>
            </w:r>
          </w:p>
        </w:tc>
      </w:tr>
      <w:tr w:rsidR="00A533F0" w:rsidRPr="007E2D2B" w14:paraId="0CEB52B7" w14:textId="77777777" w:rsidTr="00726A20">
        <w:trPr>
          <w:trHeight w:val="315"/>
        </w:trPr>
        <w:tc>
          <w:tcPr>
            <w:tcW w:w="1963" w:type="pct"/>
            <w:hideMark/>
          </w:tcPr>
          <w:p w14:paraId="0EDFC61B" w14:textId="7556B391" w:rsidR="00A533F0" w:rsidRPr="003A0CDE" w:rsidRDefault="00A533F0" w:rsidP="00726A20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shd w:val="clear" w:color="auto" w:fill="FFFFFF"/>
              </w:rPr>
              <w:t>Have you applied to EY before?</w:t>
            </w:r>
          </w:p>
        </w:tc>
        <w:tc>
          <w:tcPr>
            <w:tcW w:w="3037" w:type="pct"/>
            <w:hideMark/>
          </w:tcPr>
          <w:p w14:paraId="39BFC4BD" w14:textId="77777777" w:rsidR="00A533F0" w:rsidRPr="003A0CDE" w:rsidRDefault="00A533F0" w:rsidP="00726A20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>Yes / No</w:t>
            </w:r>
          </w:p>
        </w:tc>
      </w:tr>
      <w:tr w:rsidR="00A533F0" w:rsidRPr="007E2D2B" w14:paraId="24D078CB" w14:textId="77777777" w:rsidTr="00726A20">
        <w:trPr>
          <w:trHeight w:val="315"/>
        </w:trPr>
        <w:tc>
          <w:tcPr>
            <w:tcW w:w="1963" w:type="pct"/>
            <w:hideMark/>
          </w:tcPr>
          <w:p w14:paraId="3AD0F7F8" w14:textId="77777777" w:rsidR="00A533F0" w:rsidRPr="003A0CDE" w:rsidRDefault="00A533F0" w:rsidP="00726A20">
            <w:pPr>
              <w:spacing w:line="240" w:lineRule="auto"/>
              <w:ind w:left="198"/>
              <w:rPr>
                <w:rFonts w:asciiTheme="majorHAnsi" w:hAnsiTheme="majorHAnsi" w:cstheme="majorHAnsi"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color w:val="000000"/>
                <w:shd w:val="clear" w:color="auto" w:fill="FFFFFF"/>
              </w:rPr>
              <w:t>If yes, provide details</w:t>
            </w:r>
          </w:p>
        </w:tc>
        <w:tc>
          <w:tcPr>
            <w:tcW w:w="3037" w:type="pct"/>
            <w:hideMark/>
          </w:tcPr>
          <w:p w14:paraId="7DC5B57D" w14:textId="77777777" w:rsidR="00A533F0" w:rsidRPr="003A0CDE" w:rsidRDefault="00A533F0" w:rsidP="00726A20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</w:p>
        </w:tc>
      </w:tr>
      <w:tr w:rsidR="00A533F0" w:rsidRPr="007E2D2B" w14:paraId="58CD5879" w14:textId="77777777" w:rsidTr="00726A20">
        <w:trPr>
          <w:trHeight w:val="315"/>
        </w:trPr>
        <w:tc>
          <w:tcPr>
            <w:tcW w:w="1963" w:type="pct"/>
            <w:hideMark/>
          </w:tcPr>
          <w:p w14:paraId="6CB6CB4D" w14:textId="44A3B665" w:rsidR="00A533F0" w:rsidRPr="003A0CDE" w:rsidRDefault="00A533F0" w:rsidP="00726A20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shd w:val="clear" w:color="auto" w:fill="FFFFFF"/>
              </w:rPr>
              <w:t>Have you interviewed with EY before?</w:t>
            </w:r>
          </w:p>
        </w:tc>
        <w:tc>
          <w:tcPr>
            <w:tcW w:w="3037" w:type="pct"/>
            <w:hideMark/>
          </w:tcPr>
          <w:p w14:paraId="3BA234B8" w14:textId="77777777" w:rsidR="00A533F0" w:rsidRPr="003A0CDE" w:rsidRDefault="00A533F0" w:rsidP="00726A20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>Yes / No</w:t>
            </w:r>
          </w:p>
        </w:tc>
      </w:tr>
      <w:tr w:rsidR="00A533F0" w:rsidRPr="007E2D2B" w14:paraId="04761C1C" w14:textId="77777777" w:rsidTr="00726A20">
        <w:trPr>
          <w:trHeight w:val="315"/>
        </w:trPr>
        <w:tc>
          <w:tcPr>
            <w:tcW w:w="1963" w:type="pct"/>
            <w:hideMark/>
          </w:tcPr>
          <w:p w14:paraId="58C80DCC" w14:textId="77777777" w:rsidR="00A533F0" w:rsidRPr="003A0CDE" w:rsidRDefault="00A533F0" w:rsidP="00726A20">
            <w:pPr>
              <w:spacing w:line="240" w:lineRule="auto"/>
              <w:ind w:left="198"/>
              <w:rPr>
                <w:rFonts w:asciiTheme="majorHAnsi" w:hAnsiTheme="majorHAnsi" w:cstheme="majorHAnsi"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color w:val="000000"/>
                <w:shd w:val="clear" w:color="auto" w:fill="FFFFFF"/>
              </w:rPr>
              <w:t>If yes, provide details</w:t>
            </w:r>
          </w:p>
        </w:tc>
        <w:tc>
          <w:tcPr>
            <w:tcW w:w="3037" w:type="pct"/>
            <w:hideMark/>
          </w:tcPr>
          <w:p w14:paraId="0DC61DE9" w14:textId="77777777" w:rsidR="00A533F0" w:rsidRPr="003A0CDE" w:rsidRDefault="00A533F0" w:rsidP="00726A20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</w:p>
        </w:tc>
      </w:tr>
    </w:tbl>
    <w:p w14:paraId="47E4FD92" w14:textId="77777777" w:rsidR="00C82E80" w:rsidRDefault="00C82E80" w:rsidP="00C82E80">
      <w:pPr>
        <w:pStyle w:val="BodyText"/>
      </w:pPr>
    </w:p>
    <w:tbl>
      <w:tblPr>
        <w:tblStyle w:val="PWCBasic"/>
        <w:tblW w:w="5000" w:type="pct"/>
        <w:tblLook w:val="04A0" w:firstRow="1" w:lastRow="0" w:firstColumn="1" w:lastColumn="0" w:noHBand="0" w:noVBand="1"/>
      </w:tblPr>
      <w:tblGrid>
        <w:gridCol w:w="3450"/>
        <w:gridCol w:w="5338"/>
      </w:tblGrid>
      <w:tr w:rsidR="00C82E80" w:rsidRPr="007E2D2B" w14:paraId="60949C16" w14:textId="77777777" w:rsidTr="00DC07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tcW w:w="5000" w:type="pct"/>
            <w:gridSpan w:val="2"/>
          </w:tcPr>
          <w:p w14:paraId="36E093D8" w14:textId="77777777" w:rsidR="00C82E80" w:rsidRPr="007E2D2B" w:rsidRDefault="00C82E80" w:rsidP="00DC07B5">
            <w:pPr>
              <w:spacing w:line="240" w:lineRule="auto"/>
              <w:rPr>
                <w:rFonts w:ascii="Arial" w:hAnsi="Arial" w:cs="Arial"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Cs/>
                <w:color w:val="000000"/>
                <w:lang w:val="en-IE" w:eastAsia="en-IE"/>
              </w:rPr>
              <w:t>Please complete the following fields</w:t>
            </w:r>
          </w:p>
        </w:tc>
      </w:tr>
      <w:tr w:rsidR="00C82E80" w:rsidRPr="007E2D2B" w14:paraId="49D5976D" w14:textId="77777777" w:rsidTr="00DC07B5">
        <w:trPr>
          <w:trHeight w:val="315"/>
        </w:trPr>
        <w:tc>
          <w:tcPr>
            <w:tcW w:w="1963" w:type="pct"/>
            <w:hideMark/>
          </w:tcPr>
          <w:p w14:paraId="4034D0EF" w14:textId="450569C1" w:rsidR="00C82E80" w:rsidRPr="003A0CDE" w:rsidRDefault="00C82E80" w:rsidP="00DC07B5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shd w:val="clear" w:color="auto" w:fill="FFFFFF"/>
              </w:rPr>
              <w:t>Have you applied to Irish Life Health before?</w:t>
            </w:r>
          </w:p>
        </w:tc>
        <w:tc>
          <w:tcPr>
            <w:tcW w:w="3037" w:type="pct"/>
            <w:hideMark/>
          </w:tcPr>
          <w:p w14:paraId="45402B9A" w14:textId="77777777" w:rsidR="00C82E80" w:rsidRPr="007E2D2B" w:rsidRDefault="00C82E80" w:rsidP="00DC07B5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Yes / No</w:t>
            </w:r>
          </w:p>
        </w:tc>
      </w:tr>
      <w:tr w:rsidR="00C82E80" w:rsidRPr="007E2D2B" w14:paraId="67558051" w14:textId="77777777" w:rsidTr="00DC07B5">
        <w:trPr>
          <w:trHeight w:val="315"/>
        </w:trPr>
        <w:tc>
          <w:tcPr>
            <w:tcW w:w="1963" w:type="pct"/>
            <w:hideMark/>
          </w:tcPr>
          <w:p w14:paraId="221EFA54" w14:textId="77777777" w:rsidR="00C82E80" w:rsidRPr="003A0CDE" w:rsidRDefault="00C82E80" w:rsidP="00DC07B5">
            <w:pPr>
              <w:spacing w:line="240" w:lineRule="auto"/>
              <w:ind w:left="198"/>
              <w:rPr>
                <w:rFonts w:asciiTheme="majorHAnsi" w:hAnsiTheme="majorHAnsi" w:cstheme="majorHAnsi"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color w:val="000000"/>
                <w:shd w:val="clear" w:color="auto" w:fill="FFFFFF"/>
              </w:rPr>
              <w:t>If yes, provide details</w:t>
            </w:r>
          </w:p>
        </w:tc>
        <w:tc>
          <w:tcPr>
            <w:tcW w:w="3037" w:type="pct"/>
            <w:hideMark/>
          </w:tcPr>
          <w:p w14:paraId="1976382B" w14:textId="77777777" w:rsidR="00C82E80" w:rsidRPr="007E2D2B" w:rsidRDefault="00C82E80" w:rsidP="00DC07B5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C82E80" w:rsidRPr="007E2D2B" w14:paraId="7A00ADCE" w14:textId="77777777" w:rsidTr="00DC07B5">
        <w:trPr>
          <w:trHeight w:val="315"/>
        </w:trPr>
        <w:tc>
          <w:tcPr>
            <w:tcW w:w="1963" w:type="pct"/>
            <w:hideMark/>
          </w:tcPr>
          <w:p w14:paraId="56289431" w14:textId="6D833561" w:rsidR="00C82E80" w:rsidRPr="003A0CDE" w:rsidRDefault="00C82E80" w:rsidP="00DC07B5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shd w:val="clear" w:color="auto" w:fill="FFFFFF"/>
              </w:rPr>
              <w:t>Have you interviewed with Irish Life Health  before?</w:t>
            </w:r>
          </w:p>
        </w:tc>
        <w:tc>
          <w:tcPr>
            <w:tcW w:w="3037" w:type="pct"/>
            <w:hideMark/>
          </w:tcPr>
          <w:p w14:paraId="6DCA03CC" w14:textId="77777777" w:rsidR="00C82E80" w:rsidRPr="007E2D2B" w:rsidRDefault="00C82E80" w:rsidP="00DC07B5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Yes / No</w:t>
            </w:r>
          </w:p>
        </w:tc>
      </w:tr>
      <w:tr w:rsidR="00C82E80" w:rsidRPr="007E2D2B" w14:paraId="3D932017" w14:textId="77777777" w:rsidTr="00DC07B5">
        <w:trPr>
          <w:trHeight w:val="315"/>
        </w:trPr>
        <w:tc>
          <w:tcPr>
            <w:tcW w:w="1963" w:type="pct"/>
            <w:hideMark/>
          </w:tcPr>
          <w:p w14:paraId="0718AC0E" w14:textId="77777777" w:rsidR="00C82E80" w:rsidRPr="003A0CDE" w:rsidRDefault="00C82E80" w:rsidP="00DC07B5">
            <w:pPr>
              <w:spacing w:line="240" w:lineRule="auto"/>
              <w:ind w:left="198"/>
              <w:rPr>
                <w:rFonts w:asciiTheme="majorHAnsi" w:hAnsiTheme="majorHAnsi" w:cstheme="majorHAnsi"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color w:val="000000"/>
                <w:shd w:val="clear" w:color="auto" w:fill="FFFFFF"/>
              </w:rPr>
              <w:t>If yes, provide details</w:t>
            </w:r>
          </w:p>
        </w:tc>
        <w:tc>
          <w:tcPr>
            <w:tcW w:w="3037" w:type="pct"/>
            <w:hideMark/>
          </w:tcPr>
          <w:p w14:paraId="588D3E12" w14:textId="77777777" w:rsidR="00C82E80" w:rsidRPr="007E2D2B" w:rsidRDefault="00C82E80" w:rsidP="00DC07B5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</w:tbl>
    <w:p w14:paraId="72204ACD" w14:textId="77777777" w:rsidR="00A533F0" w:rsidRDefault="00A533F0" w:rsidP="005A460E">
      <w:pPr>
        <w:pStyle w:val="BodyText"/>
      </w:pPr>
    </w:p>
    <w:p w14:paraId="34BD4DD0" w14:textId="77777777" w:rsidR="00C42FBC" w:rsidRPr="007E2D2B" w:rsidRDefault="00C42FBC" w:rsidP="00C42FBC">
      <w:pPr>
        <w:pStyle w:val="Heading1"/>
      </w:pPr>
      <w:r>
        <w:t>Other</w:t>
      </w:r>
      <w:r w:rsidRPr="007E2D2B">
        <w:t xml:space="preserve"> Information</w:t>
      </w:r>
    </w:p>
    <w:tbl>
      <w:tblPr>
        <w:tblStyle w:val="PWCBasic"/>
        <w:tblW w:w="5000" w:type="pct"/>
        <w:tblLook w:val="04A0" w:firstRow="1" w:lastRow="0" w:firstColumn="1" w:lastColumn="0" w:noHBand="0" w:noVBand="1"/>
      </w:tblPr>
      <w:tblGrid>
        <w:gridCol w:w="3450"/>
        <w:gridCol w:w="5338"/>
      </w:tblGrid>
      <w:tr w:rsidR="00C42FBC" w:rsidRPr="007E2D2B" w14:paraId="2049E77B" w14:textId="77777777" w:rsidTr="0014207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tcW w:w="5000" w:type="pct"/>
            <w:gridSpan w:val="2"/>
          </w:tcPr>
          <w:p w14:paraId="5D5EFE2D" w14:textId="77777777" w:rsidR="00C42FBC" w:rsidRPr="007E2D2B" w:rsidRDefault="00C42FBC" w:rsidP="0014207C">
            <w:pPr>
              <w:spacing w:line="240" w:lineRule="auto"/>
              <w:rPr>
                <w:rFonts w:ascii="Arial" w:hAnsi="Arial" w:cs="Arial"/>
                <w:bCs/>
                <w:color w:val="000000"/>
                <w:lang w:val="en-IE" w:eastAsia="en-IE"/>
              </w:rPr>
            </w:pPr>
            <w:r w:rsidRPr="007E2D2B">
              <w:rPr>
                <w:rFonts w:ascii="Arial" w:hAnsi="Arial" w:cs="Arial"/>
                <w:bCs/>
                <w:color w:val="000000"/>
                <w:lang w:val="en-IE" w:eastAsia="en-IE"/>
              </w:rPr>
              <w:t>Please complete the following fields</w:t>
            </w:r>
          </w:p>
        </w:tc>
      </w:tr>
      <w:tr w:rsidR="00C42FBC" w:rsidRPr="007E2D2B" w14:paraId="27BAEBAF" w14:textId="77777777" w:rsidTr="0014207C">
        <w:trPr>
          <w:trHeight w:val="315"/>
        </w:trPr>
        <w:tc>
          <w:tcPr>
            <w:tcW w:w="1963" w:type="pct"/>
            <w:hideMark/>
          </w:tcPr>
          <w:p w14:paraId="4E421913" w14:textId="7ECD6131" w:rsidR="00C42FBC" w:rsidRPr="007E2D2B" w:rsidRDefault="003A0CDE" w:rsidP="0014207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Nationality</w:t>
            </w:r>
          </w:p>
        </w:tc>
        <w:tc>
          <w:tcPr>
            <w:tcW w:w="3037" w:type="pct"/>
            <w:hideMark/>
          </w:tcPr>
          <w:p w14:paraId="58C8BB01" w14:textId="77777777" w:rsidR="00C42FBC" w:rsidRPr="007E2D2B" w:rsidRDefault="00C42FBC" w:rsidP="0014207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C42FBC" w:rsidRPr="007E2D2B" w14:paraId="248DCE16" w14:textId="77777777" w:rsidTr="0014207C">
        <w:trPr>
          <w:trHeight w:val="315"/>
        </w:trPr>
        <w:tc>
          <w:tcPr>
            <w:tcW w:w="1963" w:type="pct"/>
            <w:hideMark/>
          </w:tcPr>
          <w:p w14:paraId="48F055A4" w14:textId="3E26CDFD" w:rsidR="00C42FBC" w:rsidRPr="007E2D2B" w:rsidRDefault="00C42FBC" w:rsidP="0014207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 w:rsidRPr="00C42FBC"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Do you require an employment permit to take up employment in Ireland?</w:t>
            </w:r>
          </w:p>
        </w:tc>
        <w:tc>
          <w:tcPr>
            <w:tcW w:w="3037" w:type="pct"/>
            <w:hideMark/>
          </w:tcPr>
          <w:p w14:paraId="47124FD7" w14:textId="77777777" w:rsidR="00C42FBC" w:rsidRPr="007E2D2B" w:rsidRDefault="00C42FBC" w:rsidP="0014207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C42FBC" w:rsidRPr="007E2D2B" w14:paraId="0CA35D25" w14:textId="77777777" w:rsidTr="0014207C">
        <w:trPr>
          <w:trHeight w:val="315"/>
        </w:trPr>
        <w:tc>
          <w:tcPr>
            <w:tcW w:w="1963" w:type="pct"/>
            <w:hideMark/>
          </w:tcPr>
          <w:p w14:paraId="6F27F9CE" w14:textId="568A042B" w:rsidR="00C42FBC" w:rsidRPr="003A0CDE" w:rsidRDefault="00C42FBC" w:rsidP="00C42FBC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shd w:val="clear" w:color="auto" w:fill="FFFFFF"/>
              </w:rPr>
              <w:t>Are there any restrictions on your right to work in Ireland?</w:t>
            </w:r>
          </w:p>
        </w:tc>
        <w:tc>
          <w:tcPr>
            <w:tcW w:w="3037" w:type="pct"/>
            <w:hideMark/>
          </w:tcPr>
          <w:p w14:paraId="6BA74F8A" w14:textId="77258537" w:rsidR="00C42FBC" w:rsidRPr="007E2D2B" w:rsidRDefault="00C42FBC" w:rsidP="00C42FB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Yes / No</w:t>
            </w:r>
          </w:p>
        </w:tc>
      </w:tr>
      <w:tr w:rsidR="00C42FBC" w:rsidRPr="007E2D2B" w14:paraId="30E030F7" w14:textId="77777777" w:rsidTr="0014207C">
        <w:trPr>
          <w:trHeight w:val="315"/>
        </w:trPr>
        <w:tc>
          <w:tcPr>
            <w:tcW w:w="1963" w:type="pct"/>
            <w:hideMark/>
          </w:tcPr>
          <w:p w14:paraId="7238F93A" w14:textId="142A09E0" w:rsidR="00C42FBC" w:rsidRPr="003A0CDE" w:rsidRDefault="00C42FBC" w:rsidP="00C42FBC">
            <w:pPr>
              <w:spacing w:line="240" w:lineRule="auto"/>
              <w:ind w:left="198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color w:val="000000"/>
                <w:shd w:val="clear" w:color="auto" w:fill="FFFFFF"/>
              </w:rPr>
              <w:t>If yes, provide details</w:t>
            </w:r>
          </w:p>
        </w:tc>
        <w:tc>
          <w:tcPr>
            <w:tcW w:w="3037" w:type="pct"/>
            <w:hideMark/>
          </w:tcPr>
          <w:p w14:paraId="0EBE2D65" w14:textId="77777777" w:rsidR="00C42FBC" w:rsidRPr="007E2D2B" w:rsidRDefault="00C42FBC" w:rsidP="00C42FB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C42FBC" w:rsidRPr="007E2D2B" w14:paraId="2300444F" w14:textId="77777777" w:rsidTr="0014207C">
        <w:trPr>
          <w:trHeight w:val="315"/>
        </w:trPr>
        <w:tc>
          <w:tcPr>
            <w:tcW w:w="1963" w:type="pct"/>
            <w:hideMark/>
          </w:tcPr>
          <w:p w14:paraId="23C35331" w14:textId="5E7A55CE" w:rsidR="00C42FBC" w:rsidRPr="003A0CDE" w:rsidRDefault="00C42FBC" w:rsidP="0014207C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>Have you ever been convicted of a criminal offence?</w:t>
            </w:r>
          </w:p>
        </w:tc>
        <w:tc>
          <w:tcPr>
            <w:tcW w:w="3037" w:type="pct"/>
            <w:hideMark/>
          </w:tcPr>
          <w:p w14:paraId="175B4204" w14:textId="5B5E6314" w:rsidR="00C42FBC" w:rsidRPr="007E2D2B" w:rsidRDefault="00C42FBC" w:rsidP="0014207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  <w:t>Yes / No</w:t>
            </w:r>
          </w:p>
        </w:tc>
      </w:tr>
      <w:tr w:rsidR="00C42FBC" w:rsidRPr="007E2D2B" w14:paraId="67539726" w14:textId="77777777" w:rsidTr="0014207C">
        <w:trPr>
          <w:trHeight w:val="315"/>
        </w:trPr>
        <w:tc>
          <w:tcPr>
            <w:tcW w:w="1963" w:type="pct"/>
            <w:hideMark/>
          </w:tcPr>
          <w:p w14:paraId="5C494EA8" w14:textId="6C0B93F6" w:rsidR="00C42FBC" w:rsidRPr="003A0CDE" w:rsidRDefault="00C42FBC" w:rsidP="00C42FBC">
            <w:pPr>
              <w:spacing w:line="240" w:lineRule="auto"/>
              <w:ind w:left="198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color w:val="000000"/>
                <w:shd w:val="clear" w:color="auto" w:fill="FFFFFF"/>
              </w:rPr>
              <w:t>If yes, provide details</w:t>
            </w:r>
          </w:p>
        </w:tc>
        <w:tc>
          <w:tcPr>
            <w:tcW w:w="3037" w:type="pct"/>
            <w:hideMark/>
          </w:tcPr>
          <w:p w14:paraId="035B7992" w14:textId="77777777" w:rsidR="00C42FBC" w:rsidRPr="007E2D2B" w:rsidRDefault="00C42FBC" w:rsidP="0014207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  <w:tr w:rsidR="00C42FBC" w:rsidRPr="007E2D2B" w14:paraId="7E4B1014" w14:textId="77777777" w:rsidTr="0014207C">
        <w:trPr>
          <w:trHeight w:val="315"/>
        </w:trPr>
        <w:tc>
          <w:tcPr>
            <w:tcW w:w="1963" w:type="pct"/>
            <w:hideMark/>
          </w:tcPr>
          <w:p w14:paraId="0CDA8717" w14:textId="5D977819" w:rsidR="00C42FBC" w:rsidRPr="003A0CDE" w:rsidRDefault="00C42FBC" w:rsidP="0014207C">
            <w:pPr>
              <w:spacing w:line="240" w:lineRule="auto"/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</w:pPr>
            <w:r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>PwC</w:t>
            </w:r>
            <w:r w:rsidR="00C82E80"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 xml:space="preserve">, </w:t>
            </w:r>
            <w:r w:rsidR="00A533F0"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 xml:space="preserve">EY </w:t>
            </w:r>
            <w:r w:rsidR="00C82E80"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 xml:space="preserve">and Irish Life Health </w:t>
            </w:r>
            <w:r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 xml:space="preserve">are committed to making </w:t>
            </w:r>
            <w:r w:rsidR="00A533F0"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>their</w:t>
            </w:r>
            <w:r w:rsidRPr="003A0CDE">
              <w:rPr>
                <w:rFonts w:asciiTheme="majorHAnsi" w:hAnsiTheme="majorHAnsi" w:cstheme="majorHAnsi"/>
                <w:b/>
                <w:bCs/>
                <w:color w:val="000000"/>
                <w:lang w:val="en-IE" w:eastAsia="en-IE"/>
              </w:rPr>
              <w:t xml:space="preserve"> recruitment process fair for all applicants. If you have any special requirements relating to the recruitment process, please provide more details here.</w:t>
            </w:r>
          </w:p>
        </w:tc>
        <w:tc>
          <w:tcPr>
            <w:tcW w:w="3037" w:type="pct"/>
            <w:hideMark/>
          </w:tcPr>
          <w:p w14:paraId="367D419E" w14:textId="77777777" w:rsidR="00C42FBC" w:rsidRPr="007E2D2B" w:rsidRDefault="00C42FBC" w:rsidP="0014207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  <w:lang w:val="en-IE" w:eastAsia="en-IE"/>
              </w:rPr>
            </w:pPr>
          </w:p>
        </w:tc>
      </w:tr>
    </w:tbl>
    <w:p w14:paraId="32B68801" w14:textId="10FAF2D2" w:rsidR="00C42FBC" w:rsidRDefault="00C42FBC" w:rsidP="00C42FBC">
      <w:pPr>
        <w:pStyle w:val="BodyText"/>
      </w:pPr>
    </w:p>
    <w:p w14:paraId="06421B50" w14:textId="311E884E" w:rsidR="00A533F0" w:rsidRDefault="00A533F0" w:rsidP="00C42FBC">
      <w:pPr>
        <w:pStyle w:val="BodyText"/>
      </w:pPr>
    </w:p>
    <w:p w14:paraId="7B5FF3AC" w14:textId="2B13F76F" w:rsidR="00A533F0" w:rsidRDefault="00A533F0" w:rsidP="00C42FBC">
      <w:pPr>
        <w:pStyle w:val="BodyText"/>
      </w:pPr>
    </w:p>
    <w:p w14:paraId="2D532247" w14:textId="6956C798" w:rsidR="00A533F0" w:rsidRDefault="00A533F0" w:rsidP="00A533F0">
      <w:pPr>
        <w:pStyle w:val="Heading1"/>
      </w:pPr>
      <w:r>
        <w:t>Other</w:t>
      </w:r>
      <w:r w:rsidRPr="007E2D2B">
        <w:t xml:space="preserve"> Information</w:t>
      </w:r>
    </w:p>
    <w:p w14:paraId="41340F33" w14:textId="26CC91D1" w:rsidR="00A533F0" w:rsidRDefault="00A533F0" w:rsidP="00A533F0">
      <w:pPr>
        <w:pStyle w:val="BodyText"/>
      </w:pPr>
      <w:r>
        <w:t xml:space="preserve">Are you interested in being considered for </w:t>
      </w:r>
      <w:r w:rsidR="00C82E80">
        <w:t>all three companies</w:t>
      </w:r>
      <w:r>
        <w:t xml:space="preserve"> for the Fellowship?</w:t>
      </w:r>
    </w:p>
    <w:p w14:paraId="0632D4CC" w14:textId="6F7B9C9B" w:rsidR="00A533F0" w:rsidRPr="00A533F0" w:rsidRDefault="00A533F0" w:rsidP="00A533F0">
      <w:pPr>
        <w:pStyle w:val="BodyText"/>
      </w:pPr>
      <w:r>
        <w:t>If not, which do you wish to apply to?</w:t>
      </w:r>
    </w:p>
    <w:p w14:paraId="3808312B" w14:textId="7433C9BC" w:rsidR="00A533F0" w:rsidRDefault="00A533F0" w:rsidP="00C42FBC">
      <w:pPr>
        <w:pStyle w:val="BodyText"/>
      </w:pPr>
    </w:p>
    <w:p w14:paraId="01CF3300" w14:textId="04E44AAA" w:rsidR="00C82E80" w:rsidRDefault="00C82E80" w:rsidP="00C42FBC">
      <w:pPr>
        <w:pStyle w:val="BodyText"/>
      </w:pPr>
    </w:p>
    <w:p w14:paraId="4511100F" w14:textId="3AA1F80A" w:rsidR="00C82E80" w:rsidRDefault="00C82E80" w:rsidP="00C42FBC">
      <w:pPr>
        <w:pStyle w:val="BodyText"/>
      </w:pPr>
    </w:p>
    <w:p w14:paraId="72B57810" w14:textId="36CBF540" w:rsidR="00C82E80" w:rsidRDefault="00C82E80" w:rsidP="00C42FBC">
      <w:pPr>
        <w:pStyle w:val="BodyText"/>
      </w:pPr>
    </w:p>
    <w:p w14:paraId="498C6068" w14:textId="295B4C8D" w:rsidR="00C82E80" w:rsidRDefault="00C82E80" w:rsidP="00C42FBC">
      <w:pPr>
        <w:pStyle w:val="BodyText"/>
      </w:pPr>
    </w:p>
    <w:p w14:paraId="2E947DBD" w14:textId="11A87E33" w:rsidR="00C82E80" w:rsidRDefault="00C82E80" w:rsidP="00C42FBC">
      <w:pPr>
        <w:pStyle w:val="BodyText"/>
      </w:pPr>
    </w:p>
    <w:p w14:paraId="07FE2965" w14:textId="3C86CA61" w:rsidR="00C82E80" w:rsidRDefault="00C82E80" w:rsidP="00C42FBC">
      <w:pPr>
        <w:pStyle w:val="BodyText"/>
      </w:pPr>
    </w:p>
    <w:p w14:paraId="1A0EB80B" w14:textId="41B73871" w:rsidR="00C82E80" w:rsidRDefault="00C82E80" w:rsidP="00C42FBC">
      <w:pPr>
        <w:pStyle w:val="BodyText"/>
      </w:pPr>
    </w:p>
    <w:p w14:paraId="2CFD149A" w14:textId="040C31B7" w:rsidR="00C82E80" w:rsidRDefault="00C82E80" w:rsidP="00C42FBC">
      <w:pPr>
        <w:pStyle w:val="BodyText"/>
      </w:pPr>
    </w:p>
    <w:p w14:paraId="39155C26" w14:textId="77777777" w:rsidR="003A0CDE" w:rsidRDefault="00C82E80" w:rsidP="003A0CDE">
      <w:pPr>
        <w:pStyle w:val="BodyText"/>
        <w:rPr>
          <w:rFonts w:asciiTheme="minorHAnsi" w:hAnsiTheme="minorHAnsi"/>
          <w:b/>
          <w:bCs/>
          <w:sz w:val="20"/>
          <w:szCs w:val="20"/>
          <w:lang w:val="en-GB"/>
        </w:rPr>
      </w:pPr>
      <w:r w:rsidRPr="00C82E80">
        <w:rPr>
          <w:rFonts w:asciiTheme="minorHAnsi" w:hAnsiTheme="minorHAnsi"/>
          <w:b/>
          <w:bCs/>
          <w:sz w:val="20"/>
          <w:szCs w:val="20"/>
          <w:lang w:val="en-GB"/>
        </w:rPr>
        <w:t xml:space="preserve">Return this completed Application Form </w:t>
      </w:r>
      <w:r w:rsidR="00787B07">
        <w:rPr>
          <w:rFonts w:asciiTheme="minorHAnsi" w:hAnsiTheme="minorHAnsi"/>
          <w:b/>
          <w:bCs/>
          <w:sz w:val="20"/>
          <w:szCs w:val="20"/>
          <w:lang w:val="en-GB"/>
        </w:rPr>
        <w:t xml:space="preserve">with your CV </w:t>
      </w:r>
      <w:r w:rsidRPr="00C82E80">
        <w:rPr>
          <w:rFonts w:asciiTheme="minorHAnsi" w:hAnsiTheme="minorHAnsi"/>
          <w:b/>
          <w:bCs/>
          <w:sz w:val="20"/>
          <w:szCs w:val="20"/>
          <w:lang w:val="en-GB"/>
        </w:rPr>
        <w:t>directly to:</w:t>
      </w:r>
    </w:p>
    <w:p w14:paraId="0567543B" w14:textId="35AAC22D" w:rsidR="00C82E80" w:rsidRDefault="003A0CDE" w:rsidP="003A0CDE">
      <w:pPr>
        <w:pStyle w:val="BodyText"/>
      </w:pPr>
      <w:r>
        <w:rPr>
          <w:rFonts w:asciiTheme="minorHAnsi" w:hAnsiTheme="minorHAnsi"/>
          <w:b/>
          <w:bCs/>
          <w:sz w:val="20"/>
          <w:szCs w:val="20"/>
          <w:lang w:val="en-GB"/>
        </w:rPr>
        <w:t>Caroline McGuinness, Associate Director Postgraduate Training</w:t>
      </w:r>
      <w:r w:rsidR="007157F3">
        <w:rPr>
          <w:rFonts w:asciiTheme="minorHAnsi" w:hAnsiTheme="minorHAnsi"/>
          <w:b/>
          <w:bCs/>
          <w:sz w:val="20"/>
          <w:szCs w:val="20"/>
          <w:lang w:val="en-GB"/>
        </w:rPr>
        <w:t>,</w:t>
      </w:r>
      <w:r>
        <w:rPr>
          <w:rFonts w:asciiTheme="minorHAnsi" w:hAnsiTheme="minorHAnsi"/>
          <w:b/>
          <w:bCs/>
          <w:sz w:val="20"/>
          <w:szCs w:val="20"/>
          <w:lang w:val="en-GB"/>
        </w:rPr>
        <w:t xml:space="preserve"> Surgical Affairs, RCSI</w:t>
      </w:r>
      <w:r w:rsidR="00C82E80" w:rsidRPr="00C82E80">
        <w:rPr>
          <w:b/>
          <w:bCs/>
        </w:rPr>
        <w:t xml:space="preserve"> at</w:t>
      </w:r>
      <w:r w:rsidR="00C82E80">
        <w:t xml:space="preserve"> </w:t>
      </w:r>
      <w:hyperlink r:id="rId18" w:history="1">
        <w:r w:rsidRPr="00D57C9B">
          <w:rPr>
            <w:rStyle w:val="Hyperlink"/>
          </w:rPr>
          <w:t>cmcguinness@rcsi.com</w:t>
        </w:r>
      </w:hyperlink>
    </w:p>
    <w:p w14:paraId="0F6A8B52" w14:textId="01FD1A69" w:rsidR="00C82E80" w:rsidRPr="00C82E80" w:rsidRDefault="00C82E80" w:rsidP="00C42FBC">
      <w:pPr>
        <w:pStyle w:val="BodyText"/>
        <w:rPr>
          <w:rFonts w:asciiTheme="minorHAnsi" w:hAnsiTheme="minorHAnsi"/>
          <w:b/>
          <w:bCs/>
          <w:sz w:val="20"/>
          <w:szCs w:val="20"/>
          <w:lang w:val="en-GB"/>
        </w:rPr>
      </w:pPr>
      <w:r w:rsidRPr="00C82E80">
        <w:rPr>
          <w:rFonts w:asciiTheme="minorHAnsi" w:hAnsiTheme="minorHAnsi"/>
          <w:b/>
          <w:bCs/>
          <w:sz w:val="20"/>
          <w:szCs w:val="20"/>
          <w:lang w:val="en-GB"/>
        </w:rPr>
        <w:t xml:space="preserve">Deadline is close of business on </w:t>
      </w:r>
      <w:r w:rsidR="009F6427">
        <w:rPr>
          <w:rFonts w:asciiTheme="minorHAnsi" w:hAnsiTheme="minorHAnsi"/>
          <w:b/>
          <w:bCs/>
          <w:sz w:val="20"/>
          <w:szCs w:val="20"/>
          <w:lang w:val="en-GB"/>
        </w:rPr>
        <w:t xml:space="preserve">Wednesday, </w:t>
      </w:r>
      <w:r w:rsidRPr="00C82E80">
        <w:rPr>
          <w:rFonts w:asciiTheme="minorHAnsi" w:hAnsiTheme="minorHAnsi"/>
          <w:b/>
          <w:bCs/>
          <w:sz w:val="20"/>
          <w:szCs w:val="20"/>
          <w:lang w:val="en-GB"/>
        </w:rPr>
        <w:t>30 November 2022</w:t>
      </w:r>
    </w:p>
    <w:sectPr w:rsidR="00C82E80" w:rsidRPr="00C82E80" w:rsidSect="00B31E5A">
      <w:pgSz w:w="11907" w:h="16839" w:code="9"/>
      <w:pgMar w:top="1418" w:right="851" w:bottom="1418" w:left="2268" w:header="62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0F07C8" w14:textId="77777777" w:rsidR="00B476B9" w:rsidRDefault="00B476B9">
      <w:pPr>
        <w:spacing w:after="0" w:line="240" w:lineRule="auto"/>
      </w:pPr>
      <w:r>
        <w:separator/>
      </w:r>
    </w:p>
  </w:endnote>
  <w:endnote w:type="continuationSeparator" w:id="0">
    <w:p w14:paraId="0844F4A9" w14:textId="77777777" w:rsidR="00B476B9" w:rsidRDefault="00B47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DokChampa">
    <w:altName w:val="Leelawadee UI"/>
    <w:charset w:val="DE"/>
    <w:family w:val="swiss"/>
    <w:pitch w:val="variable"/>
    <w:sig w:usb0="83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(Body CS)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4D23F" w14:textId="77777777" w:rsidR="00A649E2" w:rsidRDefault="00ED23F6">
    <w:pPr>
      <w:pStyle w:val="Footer"/>
    </w:pPr>
    <w:r>
      <w:fldChar w:fldCharType="begin"/>
    </w:r>
    <w:r>
      <w:instrText xml:space="preserve"> PAGE  \* Arabic  \* MERGEFORMAT </w:instrText>
    </w:r>
    <w:r>
      <w:fldChar w:fldCharType="separate"/>
    </w:r>
    <w:r w:rsidR="0090531C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0A502" w14:textId="138C30F7" w:rsidR="00A649E2" w:rsidRDefault="00ED23F6">
    <w:pPr>
      <w:pStyle w:val="Footer"/>
    </w:pPr>
    <w:r>
      <w:fldChar w:fldCharType="begin"/>
    </w:r>
    <w:r>
      <w:instrText xml:space="preserve"> PAGE  \* Arabic  \* MERGEFORMAT </w:instrText>
    </w:r>
    <w:r>
      <w:fldChar w:fldCharType="separate"/>
    </w:r>
    <w:r w:rsidR="005C699F">
      <w:rPr>
        <w:noProof/>
      </w:rPr>
      <w:t>8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256B19" w14:textId="63D954FF" w:rsidR="007D1E27" w:rsidRPr="007E2D2B" w:rsidRDefault="007E2D2B" w:rsidP="007E2D2B">
    <w:pPr>
      <w:pStyle w:val="Footer"/>
    </w:pPr>
    <w:r w:rsidRPr="007E2D2B">
      <w:rPr>
        <w:rFonts w:ascii="Arial" w:eastAsia="Arial" w:hAnsi="Arial" w:cs="Times New Roman"/>
        <w:sz w:val="17"/>
        <w:szCs w:val="17"/>
      </w:rPr>
      <w:fldChar w:fldCharType="begin"/>
    </w:r>
    <w:r w:rsidRPr="007E2D2B">
      <w:rPr>
        <w:rFonts w:ascii="Arial" w:eastAsia="Arial" w:hAnsi="Arial" w:cs="Times New Roman"/>
        <w:sz w:val="17"/>
        <w:szCs w:val="17"/>
      </w:rPr>
      <w:instrText xml:space="preserve"> PAGE   \* MERGEFORMAT </w:instrText>
    </w:r>
    <w:r w:rsidRPr="007E2D2B">
      <w:rPr>
        <w:rFonts w:ascii="Arial" w:eastAsia="Arial" w:hAnsi="Arial" w:cs="Times New Roman"/>
        <w:sz w:val="17"/>
        <w:szCs w:val="17"/>
      </w:rPr>
      <w:fldChar w:fldCharType="separate"/>
    </w:r>
    <w:r w:rsidR="005C699F">
      <w:rPr>
        <w:rFonts w:ascii="Arial" w:eastAsia="Arial" w:hAnsi="Arial" w:cs="Times New Roman"/>
        <w:noProof/>
        <w:sz w:val="17"/>
        <w:szCs w:val="17"/>
      </w:rPr>
      <w:t>1</w:t>
    </w:r>
    <w:r w:rsidRPr="007E2D2B">
      <w:rPr>
        <w:rFonts w:ascii="Arial" w:eastAsia="Arial" w:hAnsi="Arial" w:cs="Times New Roman"/>
        <w:sz w:val="17"/>
        <w:szCs w:val="17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966193" w14:textId="77777777" w:rsidR="00B476B9" w:rsidRDefault="00B476B9">
      <w:pPr>
        <w:spacing w:after="0" w:line="240" w:lineRule="auto"/>
      </w:pPr>
      <w:r>
        <w:separator/>
      </w:r>
    </w:p>
  </w:footnote>
  <w:footnote w:type="continuationSeparator" w:id="0">
    <w:p w14:paraId="291E5C82" w14:textId="77777777" w:rsidR="00B476B9" w:rsidRDefault="00B47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C6AA9" w14:textId="77777777" w:rsidR="00A649E2" w:rsidRDefault="0090531C">
    <w:pPr>
      <w:pStyle w:val="Header"/>
    </w:pPr>
    <w:r>
      <w:rPr>
        <w:noProof/>
        <w:lang w:val="en-IE" w:eastAsia="en-IE"/>
      </w:rPr>
      <w:drawing>
        <wp:anchor distT="0" distB="0" distL="114300" distR="114300" simplePos="0" relativeHeight="251679744" behindDoc="0" locked="0" layoutInCell="1" allowOverlap="1" wp14:anchorId="1FBF9D03" wp14:editId="14F7484B">
          <wp:simplePos x="0" y="0"/>
          <wp:positionH relativeFrom="page">
            <wp:posOffset>643890</wp:posOffset>
          </wp:positionH>
          <wp:positionV relativeFrom="page">
            <wp:posOffset>754380</wp:posOffset>
          </wp:positionV>
          <wp:extent cx="969043" cy="739140"/>
          <wp:effectExtent l="19050" t="0" r="2507" b="0"/>
          <wp:wrapNone/>
          <wp:docPr id="11" name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69043" cy="739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n-IE" w:eastAsia="en-IE"/>
      </w:rPr>
      <w:drawing>
        <wp:anchor distT="0" distB="0" distL="114300" distR="114300" simplePos="0" relativeHeight="251678720" behindDoc="0" locked="0" layoutInCell="1" allowOverlap="1" wp14:anchorId="6D9D34AB" wp14:editId="42FA72A4">
          <wp:simplePos x="0" y="0"/>
          <wp:positionH relativeFrom="page">
            <wp:posOffset>643890</wp:posOffset>
          </wp:positionH>
          <wp:positionV relativeFrom="page">
            <wp:posOffset>754380</wp:posOffset>
          </wp:positionV>
          <wp:extent cx="969043" cy="739140"/>
          <wp:effectExtent l="19050" t="0" r="2507" b="0"/>
          <wp:wrapNone/>
          <wp:docPr id="12" name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69043" cy="739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n-IE" w:eastAsia="en-IE"/>
      </w:rPr>
      <w:drawing>
        <wp:anchor distT="0" distB="0" distL="114300" distR="114300" simplePos="0" relativeHeight="251677696" behindDoc="0" locked="0" layoutInCell="1" allowOverlap="1" wp14:anchorId="1D0CD46C" wp14:editId="103DFAB8">
          <wp:simplePos x="0" y="0"/>
          <wp:positionH relativeFrom="page">
            <wp:posOffset>643890</wp:posOffset>
          </wp:positionH>
          <wp:positionV relativeFrom="page">
            <wp:posOffset>754380</wp:posOffset>
          </wp:positionV>
          <wp:extent cx="969043" cy="739140"/>
          <wp:effectExtent l="19050" t="0" r="2507" b="0"/>
          <wp:wrapNone/>
          <wp:docPr id="16" name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69043" cy="739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5C4ACFC" w14:textId="77777777" w:rsidR="00A649E2" w:rsidRDefault="00A649E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250643" w14:textId="7C284CBE" w:rsidR="000C6D17" w:rsidRDefault="000C6D17" w:rsidP="000C6D17">
    <w:pPr>
      <w:pStyle w:val="Header"/>
    </w:pPr>
  </w:p>
  <w:p w14:paraId="076E21C5" w14:textId="644A9BA7" w:rsidR="00A649E2" w:rsidRPr="000C6D17" w:rsidRDefault="00A649E2" w:rsidP="000C6D1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ABFC1C" w14:textId="72D5B3D1" w:rsidR="00C52066" w:rsidRDefault="0087777F" w:rsidP="00C52066">
    <w:pPr>
      <w:pStyle w:val="Header"/>
      <w:jc w:val="right"/>
      <w:rPr>
        <w:szCs w:val="19"/>
      </w:rPr>
    </w:pPr>
    <w:r>
      <w:rPr>
        <w:szCs w:val="19"/>
      </w:rPr>
      <w:ptab w:relativeTo="margin" w:alignment="right" w:leader="none"/>
    </w:r>
  </w:p>
  <w:p w14:paraId="2ABE2219" w14:textId="7B3EB54E" w:rsidR="00C52066" w:rsidRPr="00B1193B" w:rsidRDefault="00CA461A" w:rsidP="00B1193B">
    <w:pPr>
      <w:pStyle w:val="Header"/>
      <w:jc w:val="center"/>
      <w:rPr>
        <w:b/>
        <w:bCs/>
        <w:sz w:val="36"/>
        <w:szCs w:val="36"/>
      </w:rPr>
    </w:pPr>
    <w:r w:rsidRPr="00B1193B">
      <w:rPr>
        <w:b/>
        <w:bCs/>
        <w:sz w:val="36"/>
        <w:szCs w:val="36"/>
      </w:rPr>
      <w:t>Management</w:t>
    </w:r>
    <w:r w:rsidR="00E211C5">
      <w:rPr>
        <w:b/>
        <w:bCs/>
        <w:sz w:val="36"/>
        <w:szCs w:val="36"/>
      </w:rPr>
      <w:t xml:space="preserve"> </w:t>
    </w:r>
    <w:r w:rsidRPr="00B1193B">
      <w:rPr>
        <w:b/>
        <w:bCs/>
        <w:sz w:val="36"/>
        <w:szCs w:val="36"/>
      </w:rPr>
      <w:t>Fellowship</w:t>
    </w:r>
    <w:r w:rsidR="00B1193B" w:rsidRPr="00B1193B">
      <w:rPr>
        <w:b/>
        <w:bCs/>
        <w:sz w:val="36"/>
        <w:szCs w:val="36"/>
      </w:rPr>
      <w:t>s</w:t>
    </w:r>
    <w:r w:rsidR="007E2D2B" w:rsidRPr="00B1193B">
      <w:rPr>
        <w:b/>
        <w:bCs/>
        <w:sz w:val="36"/>
        <w:szCs w:val="36"/>
      </w:rPr>
      <w:t xml:space="preserve"> </w:t>
    </w:r>
    <w:r w:rsidRPr="00B1193B">
      <w:rPr>
        <w:b/>
        <w:bCs/>
        <w:sz w:val="36"/>
        <w:szCs w:val="36"/>
      </w:rPr>
      <w:t>202</w:t>
    </w:r>
    <w:r w:rsidR="00B1193B" w:rsidRPr="00B1193B">
      <w:rPr>
        <w:b/>
        <w:bCs/>
        <w:sz w:val="36"/>
        <w:szCs w:val="36"/>
      </w:rPr>
      <w:t>3</w:t>
    </w:r>
    <w:r w:rsidRPr="00B1193B">
      <w:rPr>
        <w:b/>
        <w:bCs/>
        <w:sz w:val="36"/>
        <w:szCs w:val="36"/>
      </w:rPr>
      <w:t>/2</w:t>
    </w:r>
    <w:r w:rsidR="00B1193B" w:rsidRPr="00B1193B">
      <w:rPr>
        <w:b/>
        <w:bCs/>
        <w:sz w:val="36"/>
        <w:szCs w:val="36"/>
      </w:rPr>
      <w:t>4</w:t>
    </w:r>
  </w:p>
  <w:p w14:paraId="12B40AAC" w14:textId="4D74FE47" w:rsidR="007E2D2B" w:rsidRDefault="009867FC" w:rsidP="007E2D2B">
    <w:pPr>
      <w:pStyle w:val="Header"/>
      <w:jc w:val="right"/>
      <w:rPr>
        <w:szCs w:val="19"/>
      </w:rPr>
    </w:pPr>
    <w:r>
      <w:rPr>
        <w:noProof/>
        <w:color w:val="000000"/>
        <w:lang w:val="en-IE" w:eastAsia="en-IE"/>
      </w:rPr>
      <w:drawing>
        <wp:inline distT="0" distB="0" distL="0" distR="0" wp14:anchorId="37B9D9A8" wp14:editId="102942EF">
          <wp:extent cx="1798320" cy="1295400"/>
          <wp:effectExtent l="0" t="0" r="0" b="0"/>
          <wp:docPr id="228" name="image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jpg" descr="A black sign with white text&#10;&#10;Description automatically generated"/>
                  <pic:cNvPicPr preferRelativeResize="0"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8718" cy="129568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="008D6A80">
      <w:rPr>
        <w:noProof/>
        <w:lang w:val="en-IE" w:eastAsia="en-IE"/>
      </w:rPr>
      <w:drawing>
        <wp:inline distT="0" distB="0" distL="0" distR="0" wp14:anchorId="2F7FAC45" wp14:editId="0AD50A3F">
          <wp:extent cx="1388881" cy="1098550"/>
          <wp:effectExtent l="0" t="0" r="1905" b="635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391838" cy="11008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1193B">
      <w:rPr>
        <w:noProof/>
        <w:lang w:val="en-IE" w:eastAsia="en-IE"/>
      </w:rPr>
      <w:drawing>
        <wp:inline distT="0" distB="0" distL="0" distR="0" wp14:anchorId="2A18DC0F" wp14:editId="79B6C207">
          <wp:extent cx="1404938" cy="980105"/>
          <wp:effectExtent l="0" t="0" r="5080" b="0"/>
          <wp:docPr id="1" name="Picture 1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, company name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6560" cy="99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87777F">
      <w:rPr>
        <w:noProof/>
        <w:lang w:val="en-IE" w:eastAsia="en-IE"/>
      </w:rPr>
      <w:drawing>
        <wp:inline distT="0" distB="0" distL="0" distR="0" wp14:anchorId="1E6803C3" wp14:editId="6E3F3C97">
          <wp:extent cx="2886075" cy="695325"/>
          <wp:effectExtent l="0" t="0" r="9525" b="9525"/>
          <wp:docPr id="3" name="Picture 3" descr="A screenshot of a computer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3" descr="A screenshot of a computer&#10;&#10;Description automatically generated with medium confidence"/>
                  <pic:cNvPicPr>
                    <a:picLocks noChangeAspect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1323" cy="7038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85A1985" w14:textId="77777777" w:rsidR="00B1193B" w:rsidRDefault="00B1193B" w:rsidP="00B1193B">
    <w:pPr>
      <w:pStyle w:val="Header"/>
      <w:jc w:val="center"/>
      <w:rPr>
        <w:b/>
        <w:bCs/>
        <w:sz w:val="28"/>
        <w:szCs w:val="28"/>
        <w:u w:val="single"/>
      </w:rPr>
    </w:pPr>
  </w:p>
  <w:p w14:paraId="6F1A4EDD" w14:textId="59C291A4" w:rsidR="0052168D" w:rsidRPr="00B1193B" w:rsidRDefault="007E2D2B" w:rsidP="00B1193B">
    <w:pPr>
      <w:pStyle w:val="Header"/>
      <w:jc w:val="center"/>
      <w:rPr>
        <w:b/>
        <w:bCs/>
        <w:sz w:val="28"/>
        <w:szCs w:val="28"/>
        <w:u w:val="single"/>
      </w:rPr>
    </w:pPr>
    <w:r w:rsidRPr="00B1193B">
      <w:rPr>
        <w:b/>
        <w:bCs/>
        <w:sz w:val="28"/>
        <w:szCs w:val="28"/>
        <w:u w:val="single"/>
      </w:rPr>
      <w:t>Application Form</w:t>
    </w:r>
  </w:p>
  <w:p w14:paraId="20DD7848" w14:textId="290EF43C" w:rsidR="00C52066" w:rsidRDefault="00C52066" w:rsidP="00B1193B">
    <w:pPr>
      <w:pStyle w:val="Header"/>
      <w:rPr>
        <w:szCs w:val="19"/>
      </w:rPr>
    </w:pPr>
  </w:p>
  <w:p w14:paraId="4BC71F32" w14:textId="77777777" w:rsidR="00C52066" w:rsidRPr="007E2D2B" w:rsidRDefault="00C52066" w:rsidP="007E2D2B">
    <w:pPr>
      <w:pStyle w:val="Header"/>
      <w:jc w:val="right"/>
      <w:rPr>
        <w:szCs w:val="19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EC8E1" w14:textId="37093F99" w:rsidR="00207AC0" w:rsidRDefault="00207AC0" w:rsidP="007E2D2B">
    <w:pPr>
      <w:pStyle w:val="Header"/>
      <w:jc w:val="right"/>
      <w:rPr>
        <w:szCs w:val="19"/>
      </w:rPr>
    </w:pPr>
  </w:p>
  <w:p w14:paraId="336D4EB5" w14:textId="77777777" w:rsidR="00207AC0" w:rsidRDefault="00207AC0" w:rsidP="00B1193B">
    <w:pPr>
      <w:pStyle w:val="Header"/>
      <w:jc w:val="center"/>
      <w:rPr>
        <w:b/>
        <w:bCs/>
        <w:sz w:val="28"/>
        <w:szCs w:val="28"/>
        <w:u w:val="single"/>
      </w:rPr>
    </w:pPr>
  </w:p>
  <w:p w14:paraId="2D188B1E" w14:textId="77777777" w:rsidR="00207AC0" w:rsidRDefault="00207AC0" w:rsidP="00B1193B">
    <w:pPr>
      <w:pStyle w:val="Header"/>
      <w:rPr>
        <w:szCs w:val="19"/>
      </w:rPr>
    </w:pPr>
  </w:p>
  <w:p w14:paraId="219DBE90" w14:textId="77777777" w:rsidR="00207AC0" w:rsidRPr="007E2D2B" w:rsidRDefault="00207AC0" w:rsidP="007E2D2B">
    <w:pPr>
      <w:pStyle w:val="Header"/>
      <w:jc w:val="right"/>
      <w:rPr>
        <w:szCs w:val="19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260C045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BBA8CDD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08E8104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5FCDCB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3EE7E3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C00FD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3D28B1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C3CCD0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B4699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24ED89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84408E"/>
    <w:multiLevelType w:val="multilevel"/>
    <w:tmpl w:val="EE3860A0"/>
    <w:styleLink w:val="PwCListNumbers1"/>
    <w:lvl w:ilvl="0">
      <w:start w:val="1"/>
      <w:numFmt w:val="decimal"/>
      <w:pStyle w:val="ListNumb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lowerRoman"/>
      <w:pStyle w:val="ListNumber3"/>
      <w:lvlText w:val="%3.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decimal"/>
      <w:pStyle w:val="ListNumber4"/>
      <w:lvlText w:val="%4.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536"/>
        </w:tabs>
        <w:ind w:left="4536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103"/>
        </w:tabs>
        <w:ind w:left="5103" w:hanging="567"/>
      </w:pPr>
      <w:rPr>
        <w:rFonts w:hint="default"/>
      </w:rPr>
    </w:lvl>
  </w:abstractNum>
  <w:abstractNum w:abstractNumId="11" w15:restartNumberingAfterBreak="0">
    <w:nsid w:val="15867B54"/>
    <w:multiLevelType w:val="hybridMultilevel"/>
    <w:tmpl w:val="52364CEE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6849C4"/>
    <w:multiLevelType w:val="multilevel"/>
    <w:tmpl w:val="CD4C98AE"/>
    <w:name w:val="PwCListBullets12"/>
    <w:numStyleLink w:val="PwCListBullets1"/>
  </w:abstractNum>
  <w:abstractNum w:abstractNumId="13" w15:restartNumberingAfterBreak="0">
    <w:nsid w:val="194A5E70"/>
    <w:multiLevelType w:val="hybridMultilevel"/>
    <w:tmpl w:val="B9663646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0849F5"/>
    <w:multiLevelType w:val="multilevel"/>
    <w:tmpl w:val="EE3860A0"/>
    <w:name w:val="PwCListNumbers12"/>
    <w:numStyleLink w:val="PwCListNumbers1"/>
  </w:abstractNum>
  <w:abstractNum w:abstractNumId="15" w15:restartNumberingAfterBreak="0">
    <w:nsid w:val="27413285"/>
    <w:multiLevelType w:val="hybridMultilevel"/>
    <w:tmpl w:val="ADCABA2C"/>
    <w:lvl w:ilvl="0" w:tplc="1809000F">
      <w:start w:val="1"/>
      <w:numFmt w:val="decimal"/>
      <w:lvlText w:val="%1."/>
      <w:lvlJc w:val="left"/>
      <w:pPr>
        <w:ind w:left="720" w:hanging="360"/>
      </w:p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905486"/>
    <w:multiLevelType w:val="multilevel"/>
    <w:tmpl w:val="CD4C98AE"/>
    <w:numStyleLink w:val="PwCListBullets1"/>
  </w:abstractNum>
  <w:abstractNum w:abstractNumId="17" w15:restartNumberingAfterBreak="0">
    <w:nsid w:val="3A57486E"/>
    <w:multiLevelType w:val="multilevel"/>
    <w:tmpl w:val="EE3860A0"/>
    <w:numStyleLink w:val="PwCListNumbers1"/>
  </w:abstractNum>
  <w:abstractNum w:abstractNumId="18" w15:restartNumberingAfterBreak="0">
    <w:nsid w:val="3A6279CF"/>
    <w:multiLevelType w:val="hybridMultilevel"/>
    <w:tmpl w:val="68DC5B20"/>
    <w:lvl w:ilvl="0" w:tplc="360860A0">
      <w:start w:val="1"/>
      <w:numFmt w:val="decimal"/>
      <w:lvlText w:val="%1."/>
      <w:lvlJc w:val="left"/>
      <w:pPr>
        <w:ind w:left="720" w:hanging="360"/>
      </w:pPr>
      <w:rPr>
        <w:b/>
        <w:color w:val="E27588" w:themeColor="accent4"/>
        <w:sz w:val="36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3C6497"/>
    <w:multiLevelType w:val="hybridMultilevel"/>
    <w:tmpl w:val="84DC8C4C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FF0252"/>
    <w:multiLevelType w:val="hybridMultilevel"/>
    <w:tmpl w:val="4468A884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1481544"/>
    <w:multiLevelType w:val="hybridMultilevel"/>
    <w:tmpl w:val="AC2E06F8"/>
    <w:lvl w:ilvl="0" w:tplc="A814B1BA">
      <w:start w:val="1"/>
      <w:numFmt w:val="decimal"/>
      <w:pStyle w:val="Heading3"/>
      <w:lvlText w:val="%1.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591CA9"/>
    <w:multiLevelType w:val="multilevel"/>
    <w:tmpl w:val="CD4C98AE"/>
    <w:styleLink w:val="PwCListBullets1"/>
    <w:lvl w:ilvl="0">
      <w:start w:val="1"/>
      <w:numFmt w:val="bullet"/>
      <w:pStyle w:val="List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>
      <w:start w:val="1"/>
      <w:numFmt w:val="bullet"/>
      <w:pStyle w:val="ListBullet2"/>
      <w:lvlText w:val="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</w:rPr>
    </w:lvl>
    <w:lvl w:ilvl="2">
      <w:start w:val="1"/>
      <w:numFmt w:val="bullet"/>
      <w:pStyle w:val="ListBullet3"/>
      <w:lvlText w:val="◦"/>
      <w:lvlJc w:val="left"/>
      <w:pPr>
        <w:tabs>
          <w:tab w:val="num" w:pos="1701"/>
        </w:tabs>
        <w:ind w:left="1701" w:hanging="567"/>
      </w:pPr>
      <w:rPr>
        <w:rFonts w:ascii="Georgia" w:hAnsi="Georgia" w:hint="default"/>
        <w:b/>
      </w:rPr>
    </w:lvl>
    <w:lvl w:ilvl="3">
      <w:start w:val="1"/>
      <w:numFmt w:val="bullet"/>
      <w:pStyle w:val="ListBullet4"/>
      <w:lvlText w:val=""/>
      <w:lvlJc w:val="left"/>
      <w:pPr>
        <w:tabs>
          <w:tab w:val="num" w:pos="2268"/>
        </w:tabs>
        <w:ind w:left="2268" w:hanging="567"/>
      </w:pPr>
      <w:rPr>
        <w:rFonts w:ascii="Symbol" w:hAnsi="Symbol" w:hint="default"/>
      </w:rPr>
    </w:lvl>
    <w:lvl w:ilvl="4">
      <w:start w:val="1"/>
      <w:numFmt w:val="bullet"/>
      <w:pStyle w:val="ListBullet5"/>
      <w:lvlText w:val="~"/>
      <w:lvlJc w:val="left"/>
      <w:pPr>
        <w:tabs>
          <w:tab w:val="num" w:pos="2835"/>
        </w:tabs>
        <w:ind w:left="2835" w:hanging="567"/>
      </w:pPr>
      <w:rPr>
        <w:rFonts w:ascii="Georgia" w:hAnsi="Georgia" w:hint="default"/>
      </w:rPr>
    </w:lvl>
    <w:lvl w:ilvl="5">
      <w:start w:val="1"/>
      <w:numFmt w:val="bullet"/>
      <w:lvlText w:val=""/>
      <w:lvlJc w:val="left"/>
      <w:pPr>
        <w:tabs>
          <w:tab w:val="num" w:pos="3402"/>
        </w:tabs>
        <w:ind w:left="3402" w:hanging="567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num" w:pos="3969"/>
        </w:tabs>
        <w:ind w:left="3969" w:hanging="567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tabs>
          <w:tab w:val="num" w:pos="4536"/>
        </w:tabs>
        <w:ind w:left="4536" w:hanging="567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num" w:pos="5103"/>
        </w:tabs>
        <w:ind w:left="5103" w:hanging="567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2"/>
  </w:num>
  <w:num w:numId="12">
    <w:abstractNumId w:val="10"/>
  </w:num>
  <w:num w:numId="13">
    <w:abstractNumId w:val="12"/>
  </w:num>
  <w:num w:numId="14">
    <w:abstractNumId w:val="14"/>
  </w:num>
  <w:num w:numId="1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22"/>
  </w:num>
  <w:num w:numId="18">
    <w:abstractNumId w:val="22"/>
  </w:num>
  <w:num w:numId="19">
    <w:abstractNumId w:val="22"/>
  </w:num>
  <w:num w:numId="20">
    <w:abstractNumId w:val="22"/>
  </w:num>
  <w:num w:numId="21">
    <w:abstractNumId w:val="22"/>
  </w:num>
  <w:num w:numId="22">
    <w:abstractNumId w:val="17"/>
  </w:num>
  <w:num w:numId="23">
    <w:abstractNumId w:val="17"/>
  </w:num>
  <w:num w:numId="24">
    <w:abstractNumId w:val="17"/>
  </w:num>
  <w:num w:numId="25">
    <w:abstractNumId w:val="17"/>
  </w:num>
  <w:num w:numId="26">
    <w:abstractNumId w:val="17"/>
  </w:num>
  <w:num w:numId="27">
    <w:abstractNumId w:val="22"/>
  </w:num>
  <w:num w:numId="28">
    <w:abstractNumId w:val="10"/>
  </w:num>
  <w:num w:numId="29">
    <w:abstractNumId w:val="16"/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7"/>
  </w:num>
  <w:num w:numId="35">
    <w:abstractNumId w:val="17"/>
  </w:num>
  <w:num w:numId="36">
    <w:abstractNumId w:val="17"/>
  </w:num>
  <w:num w:numId="37">
    <w:abstractNumId w:val="17"/>
  </w:num>
  <w:num w:numId="38">
    <w:abstractNumId w:val="17"/>
  </w:num>
  <w:num w:numId="39">
    <w:abstractNumId w:val="22"/>
  </w:num>
  <w:num w:numId="40">
    <w:abstractNumId w:val="10"/>
  </w:num>
  <w:num w:numId="41">
    <w:abstractNumId w:val="18"/>
  </w:num>
  <w:num w:numId="42">
    <w:abstractNumId w:val="19"/>
  </w:num>
  <w:num w:numId="43">
    <w:abstractNumId w:val="20"/>
  </w:num>
  <w:num w:numId="44">
    <w:abstractNumId w:val="11"/>
  </w:num>
  <w:num w:numId="45">
    <w:abstractNumId w:val="13"/>
  </w:num>
  <w:num w:numId="46">
    <w:abstractNumId w:val="15"/>
  </w:num>
  <w:num w:numId="47">
    <w:abstractNumId w:val="21"/>
  </w:num>
  <w:num w:numId="48">
    <w:abstractNumId w:val="21"/>
    <w:lvlOverride w:ilvl="0">
      <w:startOverride w:val="1"/>
    </w:lvlOverride>
  </w:num>
  <w:num w:numId="4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D17"/>
    <w:rsid w:val="00005DF5"/>
    <w:rsid w:val="00006881"/>
    <w:rsid w:val="0001794E"/>
    <w:rsid w:val="00017C6F"/>
    <w:rsid w:val="00021F46"/>
    <w:rsid w:val="0003023B"/>
    <w:rsid w:val="000359DA"/>
    <w:rsid w:val="0004379B"/>
    <w:rsid w:val="0004571B"/>
    <w:rsid w:val="00054F83"/>
    <w:rsid w:val="00060A1B"/>
    <w:rsid w:val="00065F67"/>
    <w:rsid w:val="000675FE"/>
    <w:rsid w:val="000714DE"/>
    <w:rsid w:val="000938C7"/>
    <w:rsid w:val="00093C00"/>
    <w:rsid w:val="00095B7F"/>
    <w:rsid w:val="000A6773"/>
    <w:rsid w:val="000B1E74"/>
    <w:rsid w:val="000B3014"/>
    <w:rsid w:val="000C0BFE"/>
    <w:rsid w:val="000C6D17"/>
    <w:rsid w:val="000D1947"/>
    <w:rsid w:val="000F37B3"/>
    <w:rsid w:val="001069F9"/>
    <w:rsid w:val="00126B72"/>
    <w:rsid w:val="00126C0C"/>
    <w:rsid w:val="00141DA3"/>
    <w:rsid w:val="0014252B"/>
    <w:rsid w:val="00153CBE"/>
    <w:rsid w:val="00177724"/>
    <w:rsid w:val="00177ACF"/>
    <w:rsid w:val="00184FFD"/>
    <w:rsid w:val="00185891"/>
    <w:rsid w:val="00187B24"/>
    <w:rsid w:val="00194D14"/>
    <w:rsid w:val="001A42B6"/>
    <w:rsid w:val="001B4401"/>
    <w:rsid w:val="001D019F"/>
    <w:rsid w:val="001F6D8A"/>
    <w:rsid w:val="00202E13"/>
    <w:rsid w:val="00207AC0"/>
    <w:rsid w:val="00223D6F"/>
    <w:rsid w:val="00227609"/>
    <w:rsid w:val="002329E3"/>
    <w:rsid w:val="0023684B"/>
    <w:rsid w:val="002609C7"/>
    <w:rsid w:val="002636CD"/>
    <w:rsid w:val="002704A1"/>
    <w:rsid w:val="002835B4"/>
    <w:rsid w:val="002A023B"/>
    <w:rsid w:val="002B1952"/>
    <w:rsid w:val="002B28B4"/>
    <w:rsid w:val="002C0CA6"/>
    <w:rsid w:val="002C39C3"/>
    <w:rsid w:val="002D2616"/>
    <w:rsid w:val="002D404B"/>
    <w:rsid w:val="002D615D"/>
    <w:rsid w:val="002D7659"/>
    <w:rsid w:val="002E1B0D"/>
    <w:rsid w:val="002F3184"/>
    <w:rsid w:val="003271B8"/>
    <w:rsid w:val="00333098"/>
    <w:rsid w:val="003555DF"/>
    <w:rsid w:val="00356D02"/>
    <w:rsid w:val="003650EA"/>
    <w:rsid w:val="00365ED2"/>
    <w:rsid w:val="00372B28"/>
    <w:rsid w:val="00383D80"/>
    <w:rsid w:val="0038586B"/>
    <w:rsid w:val="00386822"/>
    <w:rsid w:val="003929BE"/>
    <w:rsid w:val="003A0CDE"/>
    <w:rsid w:val="003A0CFE"/>
    <w:rsid w:val="003A6429"/>
    <w:rsid w:val="003B036B"/>
    <w:rsid w:val="003C7408"/>
    <w:rsid w:val="003D00E9"/>
    <w:rsid w:val="003D31F5"/>
    <w:rsid w:val="003F045E"/>
    <w:rsid w:val="003F430D"/>
    <w:rsid w:val="004261FA"/>
    <w:rsid w:val="00432D2F"/>
    <w:rsid w:val="0043600F"/>
    <w:rsid w:val="004451D6"/>
    <w:rsid w:val="0046022E"/>
    <w:rsid w:val="00464D5C"/>
    <w:rsid w:val="00471859"/>
    <w:rsid w:val="004756C9"/>
    <w:rsid w:val="00481707"/>
    <w:rsid w:val="00494EF1"/>
    <w:rsid w:val="004A47A9"/>
    <w:rsid w:val="004A7897"/>
    <w:rsid w:val="004C000A"/>
    <w:rsid w:val="004C723C"/>
    <w:rsid w:val="004C7D1C"/>
    <w:rsid w:val="004D55AE"/>
    <w:rsid w:val="004F2BE7"/>
    <w:rsid w:val="004F4E78"/>
    <w:rsid w:val="004F69FC"/>
    <w:rsid w:val="0050392C"/>
    <w:rsid w:val="00512A51"/>
    <w:rsid w:val="0052168D"/>
    <w:rsid w:val="00542F0D"/>
    <w:rsid w:val="00547B61"/>
    <w:rsid w:val="00552749"/>
    <w:rsid w:val="00553032"/>
    <w:rsid w:val="005533AF"/>
    <w:rsid w:val="005844EC"/>
    <w:rsid w:val="00587D42"/>
    <w:rsid w:val="00591D71"/>
    <w:rsid w:val="005A460E"/>
    <w:rsid w:val="005B6150"/>
    <w:rsid w:val="005C1777"/>
    <w:rsid w:val="005C699F"/>
    <w:rsid w:val="005D187F"/>
    <w:rsid w:val="005E1837"/>
    <w:rsid w:val="005F4089"/>
    <w:rsid w:val="005F6B73"/>
    <w:rsid w:val="006112F3"/>
    <w:rsid w:val="00611916"/>
    <w:rsid w:val="00621357"/>
    <w:rsid w:val="00626698"/>
    <w:rsid w:val="006337B9"/>
    <w:rsid w:val="00640308"/>
    <w:rsid w:val="00645A8A"/>
    <w:rsid w:val="00680D40"/>
    <w:rsid w:val="00683A76"/>
    <w:rsid w:val="006841BB"/>
    <w:rsid w:val="00684488"/>
    <w:rsid w:val="00687796"/>
    <w:rsid w:val="006A1AE6"/>
    <w:rsid w:val="006B12B9"/>
    <w:rsid w:val="006B1A3C"/>
    <w:rsid w:val="006B1C8A"/>
    <w:rsid w:val="006B2403"/>
    <w:rsid w:val="006E39D4"/>
    <w:rsid w:val="006F002C"/>
    <w:rsid w:val="006F7C9A"/>
    <w:rsid w:val="00704FD1"/>
    <w:rsid w:val="00710443"/>
    <w:rsid w:val="007157F3"/>
    <w:rsid w:val="00715B0D"/>
    <w:rsid w:val="00732076"/>
    <w:rsid w:val="00733127"/>
    <w:rsid w:val="00737C12"/>
    <w:rsid w:val="00765088"/>
    <w:rsid w:val="00771825"/>
    <w:rsid w:val="00776326"/>
    <w:rsid w:val="00781A5B"/>
    <w:rsid w:val="00783B8A"/>
    <w:rsid w:val="00787B07"/>
    <w:rsid w:val="007918E7"/>
    <w:rsid w:val="00792D14"/>
    <w:rsid w:val="007937AB"/>
    <w:rsid w:val="007962CC"/>
    <w:rsid w:val="007C221D"/>
    <w:rsid w:val="007C3F51"/>
    <w:rsid w:val="007D1578"/>
    <w:rsid w:val="007D1E27"/>
    <w:rsid w:val="007E2D2B"/>
    <w:rsid w:val="008068AD"/>
    <w:rsid w:val="008222B6"/>
    <w:rsid w:val="008246D0"/>
    <w:rsid w:val="00826F8F"/>
    <w:rsid w:val="008432EA"/>
    <w:rsid w:val="00847F59"/>
    <w:rsid w:val="0086031F"/>
    <w:rsid w:val="008605B7"/>
    <w:rsid w:val="0087777F"/>
    <w:rsid w:val="00881089"/>
    <w:rsid w:val="008826C3"/>
    <w:rsid w:val="008916ED"/>
    <w:rsid w:val="008A68C4"/>
    <w:rsid w:val="008B0BD3"/>
    <w:rsid w:val="008B44FD"/>
    <w:rsid w:val="008D090C"/>
    <w:rsid w:val="008D6A80"/>
    <w:rsid w:val="008E2873"/>
    <w:rsid w:val="008E58DD"/>
    <w:rsid w:val="008E725D"/>
    <w:rsid w:val="0090531C"/>
    <w:rsid w:val="00924EE7"/>
    <w:rsid w:val="00934999"/>
    <w:rsid w:val="00951A4C"/>
    <w:rsid w:val="0096124F"/>
    <w:rsid w:val="009867FC"/>
    <w:rsid w:val="009A000D"/>
    <w:rsid w:val="009A6BCB"/>
    <w:rsid w:val="009B3165"/>
    <w:rsid w:val="009C03BA"/>
    <w:rsid w:val="009D5F13"/>
    <w:rsid w:val="009F6427"/>
    <w:rsid w:val="00A1161C"/>
    <w:rsid w:val="00A24725"/>
    <w:rsid w:val="00A2528A"/>
    <w:rsid w:val="00A436E7"/>
    <w:rsid w:val="00A46D52"/>
    <w:rsid w:val="00A533F0"/>
    <w:rsid w:val="00A649E2"/>
    <w:rsid w:val="00AB76C3"/>
    <w:rsid w:val="00AC12D0"/>
    <w:rsid w:val="00AC489B"/>
    <w:rsid w:val="00AC54F2"/>
    <w:rsid w:val="00AD7807"/>
    <w:rsid w:val="00AE0A77"/>
    <w:rsid w:val="00AE6EC4"/>
    <w:rsid w:val="00AF1710"/>
    <w:rsid w:val="00B06FE7"/>
    <w:rsid w:val="00B1193B"/>
    <w:rsid w:val="00B11D11"/>
    <w:rsid w:val="00B25B44"/>
    <w:rsid w:val="00B2663C"/>
    <w:rsid w:val="00B31E5A"/>
    <w:rsid w:val="00B476B9"/>
    <w:rsid w:val="00B558C1"/>
    <w:rsid w:val="00B55BC9"/>
    <w:rsid w:val="00B80E57"/>
    <w:rsid w:val="00B86A85"/>
    <w:rsid w:val="00B90C11"/>
    <w:rsid w:val="00BB44C5"/>
    <w:rsid w:val="00BB65CB"/>
    <w:rsid w:val="00BC043C"/>
    <w:rsid w:val="00BC6E94"/>
    <w:rsid w:val="00BD296F"/>
    <w:rsid w:val="00BD6D71"/>
    <w:rsid w:val="00BE2CAB"/>
    <w:rsid w:val="00BF25A3"/>
    <w:rsid w:val="00C063FA"/>
    <w:rsid w:val="00C253DC"/>
    <w:rsid w:val="00C3393A"/>
    <w:rsid w:val="00C34AEA"/>
    <w:rsid w:val="00C42FBC"/>
    <w:rsid w:val="00C451F4"/>
    <w:rsid w:val="00C51780"/>
    <w:rsid w:val="00C52066"/>
    <w:rsid w:val="00C52BC4"/>
    <w:rsid w:val="00C56AD1"/>
    <w:rsid w:val="00C626DF"/>
    <w:rsid w:val="00C73833"/>
    <w:rsid w:val="00C73B6A"/>
    <w:rsid w:val="00C82E80"/>
    <w:rsid w:val="00C861EB"/>
    <w:rsid w:val="00C915A0"/>
    <w:rsid w:val="00C92A22"/>
    <w:rsid w:val="00C92B6E"/>
    <w:rsid w:val="00C9329F"/>
    <w:rsid w:val="00CA461A"/>
    <w:rsid w:val="00CB1A71"/>
    <w:rsid w:val="00CC0B27"/>
    <w:rsid w:val="00CE05C6"/>
    <w:rsid w:val="00CE2464"/>
    <w:rsid w:val="00D15646"/>
    <w:rsid w:val="00D25E37"/>
    <w:rsid w:val="00D46A3F"/>
    <w:rsid w:val="00D63FD1"/>
    <w:rsid w:val="00D76522"/>
    <w:rsid w:val="00D86FF1"/>
    <w:rsid w:val="00D947E1"/>
    <w:rsid w:val="00DA0CFB"/>
    <w:rsid w:val="00DA373B"/>
    <w:rsid w:val="00DA5B30"/>
    <w:rsid w:val="00DB3029"/>
    <w:rsid w:val="00DB3336"/>
    <w:rsid w:val="00DC39F9"/>
    <w:rsid w:val="00DE2E28"/>
    <w:rsid w:val="00DE6AD9"/>
    <w:rsid w:val="00DF1C5E"/>
    <w:rsid w:val="00DF2F45"/>
    <w:rsid w:val="00DF7ADC"/>
    <w:rsid w:val="00E20B38"/>
    <w:rsid w:val="00E211C5"/>
    <w:rsid w:val="00E21E27"/>
    <w:rsid w:val="00E51445"/>
    <w:rsid w:val="00E54A94"/>
    <w:rsid w:val="00E65642"/>
    <w:rsid w:val="00E805A0"/>
    <w:rsid w:val="00E86B7B"/>
    <w:rsid w:val="00E917A6"/>
    <w:rsid w:val="00E93CFC"/>
    <w:rsid w:val="00E94395"/>
    <w:rsid w:val="00E9569D"/>
    <w:rsid w:val="00EA1B2C"/>
    <w:rsid w:val="00EB5D6B"/>
    <w:rsid w:val="00EC07A4"/>
    <w:rsid w:val="00ED23F6"/>
    <w:rsid w:val="00EF081D"/>
    <w:rsid w:val="00EF12B0"/>
    <w:rsid w:val="00EF431E"/>
    <w:rsid w:val="00F00342"/>
    <w:rsid w:val="00F00DA2"/>
    <w:rsid w:val="00F32404"/>
    <w:rsid w:val="00F452D0"/>
    <w:rsid w:val="00F66BFA"/>
    <w:rsid w:val="00F8155F"/>
    <w:rsid w:val="00F84C5B"/>
    <w:rsid w:val="00F91A28"/>
    <w:rsid w:val="00F9465A"/>
    <w:rsid w:val="00F9586D"/>
    <w:rsid w:val="00FA0E48"/>
    <w:rsid w:val="00FB70F6"/>
    <w:rsid w:val="00FD0736"/>
    <w:rsid w:val="00FD1992"/>
    <w:rsid w:val="00FD20F2"/>
    <w:rsid w:val="00FE4147"/>
    <w:rsid w:val="00FF0602"/>
    <w:rsid w:val="00FF7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AE331CB"/>
  <w15:docId w15:val="{D036DF9C-B77B-48B9-A785-4F74BC53D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Georgia" w:eastAsiaTheme="minorHAnsi" w:hAnsi="Georgia" w:cstheme="minorBidi"/>
        <w:lang w:val="en-GB" w:eastAsia="en-US" w:bidi="ar-SA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3" w:unhideWhenUsed="1" w:qFormat="1"/>
    <w:lsdException w:name="List Number" w:semiHidden="1" w:uiPriority="13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3" w:unhideWhenUsed="1" w:qFormat="1"/>
    <w:lsdException w:name="List Bullet 3" w:semiHidden="1" w:uiPriority="13" w:unhideWhenUsed="1" w:qFormat="1"/>
    <w:lsdException w:name="List Bullet 4" w:semiHidden="1" w:uiPriority="13" w:unhideWhenUsed="1"/>
    <w:lsdException w:name="List Bullet 5" w:semiHidden="1" w:uiPriority="13" w:unhideWhenUsed="1"/>
    <w:lsdException w:name="List Number 2" w:semiHidden="1" w:uiPriority="13" w:unhideWhenUsed="1" w:qFormat="1"/>
    <w:lsdException w:name="List Number 3" w:semiHidden="1" w:uiPriority="13" w:unhideWhenUsed="1"/>
    <w:lsdException w:name="List Number 4" w:semiHidden="1" w:uiPriority="13" w:unhideWhenUsed="1"/>
    <w:lsdException w:name="List Number 5" w:semiHidden="1" w:uiPriority="13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iPriority="14" w:unhideWhenUsed="1"/>
    <w:lsdException w:name="List Continue 2" w:semiHidden="1" w:uiPriority="14" w:unhideWhenUsed="1"/>
    <w:lsdException w:name="List Continue 3" w:semiHidden="1" w:uiPriority="14" w:unhideWhenUsed="1"/>
    <w:lsdException w:name="List Continue 4" w:semiHidden="1" w:uiPriority="14" w:unhideWhenUsed="1"/>
    <w:lsdException w:name="List Continue 5" w:semiHidden="1" w:uiPriority="14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99"/>
    <w:qFormat/>
    <w:rsid w:val="00AE6EC4"/>
    <w:rPr>
      <w:rFonts w:asciiTheme="minorHAnsi" w:hAnsiTheme="minorHAnsi"/>
    </w:rPr>
  </w:style>
  <w:style w:type="paragraph" w:styleId="Heading1">
    <w:name w:val="heading 1"/>
    <w:basedOn w:val="BodySingle"/>
    <w:next w:val="BodyText"/>
    <w:link w:val="Heading1Char"/>
    <w:uiPriority w:val="9"/>
    <w:qFormat/>
    <w:rsid w:val="007E2D2B"/>
    <w:pPr>
      <w:spacing w:after="240"/>
      <w:outlineLvl w:val="0"/>
    </w:pPr>
    <w:rPr>
      <w:rFonts w:cs="Arial"/>
      <w:b/>
      <w:bCs/>
      <w:sz w:val="24"/>
      <w:szCs w:val="24"/>
    </w:rPr>
  </w:style>
  <w:style w:type="paragraph" w:styleId="Heading2">
    <w:name w:val="heading 2"/>
    <w:basedOn w:val="Normal"/>
    <w:next w:val="BodyText"/>
    <w:link w:val="Heading2Char"/>
    <w:uiPriority w:val="9"/>
    <w:unhideWhenUsed/>
    <w:qFormat/>
    <w:rsid w:val="005F6B73"/>
    <w:pPr>
      <w:keepNext/>
      <w:keepLines/>
      <w:spacing w:after="40" w:line="240" w:lineRule="auto"/>
      <w:outlineLvl w:val="1"/>
    </w:pPr>
    <w:rPr>
      <w:rFonts w:asciiTheme="majorHAnsi" w:eastAsiaTheme="majorEastAsia" w:hAnsiTheme="majorHAnsi" w:cstheme="majorBidi"/>
      <w:b/>
      <w:bCs/>
      <w:iCs/>
      <w:sz w:val="22"/>
      <w:szCs w:val="24"/>
    </w:rPr>
  </w:style>
  <w:style w:type="paragraph" w:styleId="Heading3">
    <w:name w:val="heading 3"/>
    <w:basedOn w:val="Normal"/>
    <w:next w:val="BodyText"/>
    <w:link w:val="Heading3Char"/>
    <w:uiPriority w:val="9"/>
    <w:unhideWhenUsed/>
    <w:qFormat/>
    <w:rsid w:val="005A460E"/>
    <w:pPr>
      <w:keepNext/>
      <w:keepLines/>
      <w:numPr>
        <w:numId w:val="47"/>
      </w:numPr>
      <w:spacing w:after="120" w:line="240" w:lineRule="auto"/>
      <w:ind w:left="397" w:hanging="397"/>
      <w:outlineLvl w:val="2"/>
    </w:pPr>
    <w:rPr>
      <w:rFonts w:asciiTheme="majorHAnsi" w:eastAsiaTheme="majorEastAsia" w:hAnsiTheme="majorHAnsi" w:cstheme="majorBidi"/>
      <w:bCs/>
      <w:i/>
      <w:sz w:val="22"/>
      <w:szCs w:val="18"/>
    </w:rPr>
  </w:style>
  <w:style w:type="paragraph" w:styleId="Heading4">
    <w:name w:val="heading 4"/>
    <w:basedOn w:val="Normal"/>
    <w:next w:val="BodyText"/>
    <w:link w:val="Heading4Char"/>
    <w:uiPriority w:val="9"/>
    <w:unhideWhenUsed/>
    <w:qFormat/>
    <w:rsid w:val="00A649E2"/>
    <w:pPr>
      <w:keepNext/>
      <w:keepLines/>
      <w:spacing w:after="40" w:line="240" w:lineRule="auto"/>
      <w:outlineLvl w:val="3"/>
    </w:pPr>
    <w:rPr>
      <w:rFonts w:asciiTheme="majorHAnsi" w:eastAsiaTheme="majorEastAsia" w:hAnsiTheme="majorHAnsi" w:cstheme="majorBidi"/>
      <w:bCs/>
      <w:i/>
      <w:iCs/>
    </w:rPr>
  </w:style>
  <w:style w:type="paragraph" w:styleId="Heading5">
    <w:name w:val="heading 5"/>
    <w:basedOn w:val="Normal"/>
    <w:next w:val="BodyText"/>
    <w:link w:val="Heading5Char"/>
    <w:uiPriority w:val="9"/>
    <w:unhideWhenUsed/>
    <w:qFormat/>
    <w:rsid w:val="00A649E2"/>
    <w:pPr>
      <w:keepNext/>
      <w:keepLines/>
      <w:spacing w:after="40" w:line="240" w:lineRule="auto"/>
      <w:outlineLvl w:val="4"/>
    </w:pPr>
    <w:rPr>
      <w:rFonts w:asciiTheme="majorHAnsi" w:eastAsiaTheme="majorEastAsia" w:hAnsiTheme="majorHAnsi" w:cstheme="majorBidi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49E2"/>
    <w:pPr>
      <w:keepNext/>
      <w:keepLines/>
      <w:spacing w:after="40" w:line="240" w:lineRule="auto"/>
      <w:outlineLvl w:val="5"/>
    </w:pPr>
    <w:rPr>
      <w:rFonts w:asciiTheme="majorHAnsi" w:eastAsiaTheme="majorEastAsia" w:hAnsiTheme="majorHAnsi" w:cstheme="majorBidi"/>
      <w:i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49E2"/>
    <w:pPr>
      <w:keepNext/>
      <w:keepLines/>
      <w:spacing w:after="40" w:line="240" w:lineRule="auto"/>
      <w:outlineLvl w:val="6"/>
    </w:pPr>
    <w:rPr>
      <w:rFonts w:asciiTheme="majorHAnsi" w:eastAsiaTheme="majorEastAsia" w:hAnsiTheme="majorHAnsi" w:cstheme="majorBidi"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49E2"/>
    <w:pPr>
      <w:keepNext/>
      <w:keepLines/>
      <w:spacing w:after="40" w:line="240" w:lineRule="auto"/>
      <w:outlineLvl w:val="7"/>
    </w:pPr>
    <w:rPr>
      <w:rFonts w:asciiTheme="majorHAnsi" w:eastAsiaTheme="majorEastAsia" w:hAnsiTheme="majorHAnsi" w:cstheme="majorBidi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49E2"/>
    <w:pPr>
      <w:keepNext/>
      <w:keepLines/>
      <w:spacing w:after="40" w:line="240" w:lineRule="auto"/>
      <w:outlineLvl w:val="8"/>
    </w:pPr>
    <w:rPr>
      <w:rFonts w:asciiTheme="majorHAnsi" w:eastAsiaTheme="majorEastAsia" w:hAnsiTheme="majorHAnsi" w:cstheme="majorBidi"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qFormat/>
    <w:rsid w:val="00B31E5A"/>
    <w:rPr>
      <w:rFonts w:ascii="Arial" w:hAnsi="Arial"/>
      <w:sz w:val="17"/>
      <w:szCs w:val="17"/>
      <w:lang w:val="en-US"/>
    </w:rPr>
  </w:style>
  <w:style w:type="character" w:customStyle="1" w:styleId="BodyTextChar">
    <w:name w:val="Body Text Char"/>
    <w:basedOn w:val="DefaultParagraphFont"/>
    <w:link w:val="BodyText"/>
    <w:rsid w:val="00B31E5A"/>
    <w:rPr>
      <w:rFonts w:ascii="Arial" w:hAnsi="Arial"/>
      <w:sz w:val="17"/>
      <w:szCs w:val="17"/>
      <w:lang w:val="en-US"/>
    </w:rPr>
  </w:style>
  <w:style w:type="paragraph" w:customStyle="1" w:styleId="BodySingle">
    <w:name w:val="Body Single"/>
    <w:basedOn w:val="BodyText"/>
    <w:link w:val="BodySingleChar"/>
    <w:uiPriority w:val="1"/>
    <w:qFormat/>
    <w:rsid w:val="00A649E2"/>
    <w:pPr>
      <w:spacing w:after="0"/>
    </w:pPr>
  </w:style>
  <w:style w:type="paragraph" w:styleId="Header">
    <w:name w:val="header"/>
    <w:basedOn w:val="Normal"/>
    <w:link w:val="HeaderChar"/>
    <w:uiPriority w:val="99"/>
    <w:unhideWhenUsed/>
    <w:rsid w:val="00A649E2"/>
    <w:pPr>
      <w:spacing w:after="0" w:line="240" w:lineRule="auto"/>
    </w:pPr>
    <w:rPr>
      <w:sz w:val="19"/>
    </w:rPr>
  </w:style>
  <w:style w:type="character" w:customStyle="1" w:styleId="BodySingleChar">
    <w:name w:val="Body Single Char"/>
    <w:basedOn w:val="BodyTextChar"/>
    <w:link w:val="BodySingle"/>
    <w:uiPriority w:val="1"/>
    <w:rsid w:val="00A649E2"/>
    <w:rPr>
      <w:rFonts w:ascii="Arial" w:hAnsi="Arial"/>
      <w:sz w:val="17"/>
      <w:szCs w:val="17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A649E2"/>
    <w:rPr>
      <w:rFonts w:asciiTheme="minorHAnsi" w:hAnsiTheme="minorHAnsi"/>
      <w:sz w:val="19"/>
    </w:rPr>
  </w:style>
  <w:style w:type="paragraph" w:styleId="Footer">
    <w:name w:val="footer"/>
    <w:basedOn w:val="Normal"/>
    <w:link w:val="FooterChar"/>
    <w:uiPriority w:val="99"/>
    <w:unhideWhenUsed/>
    <w:rsid w:val="00A649E2"/>
    <w:pPr>
      <w:spacing w:after="0" w:line="240" w:lineRule="auto"/>
    </w:pPr>
    <w:rPr>
      <w:sz w:val="19"/>
    </w:rPr>
  </w:style>
  <w:style w:type="character" w:customStyle="1" w:styleId="FooterChar">
    <w:name w:val="Footer Char"/>
    <w:basedOn w:val="DefaultParagraphFont"/>
    <w:link w:val="Footer"/>
    <w:uiPriority w:val="99"/>
    <w:rsid w:val="00A649E2"/>
    <w:rPr>
      <w:sz w:val="19"/>
    </w:rPr>
  </w:style>
  <w:style w:type="character" w:customStyle="1" w:styleId="Heading1Char">
    <w:name w:val="Heading 1 Char"/>
    <w:basedOn w:val="DefaultParagraphFont"/>
    <w:link w:val="Heading1"/>
    <w:uiPriority w:val="9"/>
    <w:rsid w:val="007E2D2B"/>
    <w:rPr>
      <w:rFonts w:ascii="Arial" w:hAnsi="Arial" w:cs="Arial"/>
      <w:b/>
      <w:bCs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5F6B73"/>
    <w:rPr>
      <w:rFonts w:asciiTheme="majorHAnsi" w:eastAsiaTheme="majorEastAsia" w:hAnsiTheme="majorHAnsi" w:cstheme="majorBidi"/>
      <w:b/>
      <w:bCs/>
      <w:iCs/>
      <w:sz w:val="22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5A460E"/>
    <w:rPr>
      <w:rFonts w:asciiTheme="majorHAnsi" w:eastAsiaTheme="majorEastAsia" w:hAnsiTheme="majorHAnsi" w:cstheme="majorBidi"/>
      <w:bCs/>
      <w:i/>
      <w:sz w:val="22"/>
      <w:szCs w:val="18"/>
    </w:rPr>
  </w:style>
  <w:style w:type="character" w:customStyle="1" w:styleId="Heading4Char">
    <w:name w:val="Heading 4 Char"/>
    <w:basedOn w:val="DefaultParagraphFont"/>
    <w:link w:val="Heading4"/>
    <w:uiPriority w:val="9"/>
    <w:rsid w:val="00A649E2"/>
    <w:rPr>
      <w:rFonts w:asciiTheme="majorHAnsi" w:eastAsiaTheme="majorEastAsia" w:hAnsiTheme="majorHAnsi" w:cstheme="majorBidi"/>
      <w:bCs/>
      <w:i/>
      <w:iCs/>
    </w:rPr>
  </w:style>
  <w:style w:type="character" w:customStyle="1" w:styleId="Heading5Char">
    <w:name w:val="Heading 5 Char"/>
    <w:basedOn w:val="DefaultParagraphFont"/>
    <w:link w:val="Heading5"/>
    <w:uiPriority w:val="9"/>
    <w:rsid w:val="00A649E2"/>
    <w:rPr>
      <w:rFonts w:asciiTheme="majorHAnsi" w:eastAsiaTheme="majorEastAsia" w:hAnsiTheme="majorHAnsi" w:cstheme="majorBidi"/>
    </w:rPr>
  </w:style>
  <w:style w:type="paragraph" w:styleId="Title">
    <w:name w:val="Title"/>
    <w:basedOn w:val="Normal"/>
    <w:next w:val="Subtitle"/>
    <w:link w:val="TitleChar"/>
    <w:uiPriority w:val="10"/>
    <w:rsid w:val="00A649E2"/>
    <w:pPr>
      <w:spacing w:after="0" w:line="240" w:lineRule="auto"/>
    </w:pPr>
    <w:rPr>
      <w:rFonts w:asciiTheme="majorHAnsi" w:eastAsiaTheme="majorEastAsia" w:hAnsiTheme="majorHAnsi" w:cstheme="majorBidi"/>
      <w:b/>
      <w:i/>
      <w:spacing w:val="5"/>
      <w:kern w:val="28"/>
      <w:sz w:val="56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649E2"/>
    <w:rPr>
      <w:rFonts w:asciiTheme="majorHAnsi" w:eastAsiaTheme="majorEastAsia" w:hAnsiTheme="majorHAnsi" w:cstheme="majorBidi"/>
      <w:b/>
      <w:i/>
      <w:spacing w:val="5"/>
      <w:kern w:val="28"/>
      <w:sz w:val="56"/>
      <w:szCs w:val="52"/>
    </w:rPr>
  </w:style>
  <w:style w:type="paragraph" w:styleId="TOCHeading">
    <w:name w:val="TOC Heading"/>
    <w:basedOn w:val="Heading1"/>
    <w:next w:val="BodyText"/>
    <w:uiPriority w:val="39"/>
    <w:unhideWhenUsed/>
    <w:qFormat/>
    <w:rsid w:val="00AE6EC4"/>
    <w:pPr>
      <w:spacing w:before="480"/>
      <w:outlineLvl w:val="9"/>
    </w:pPr>
  </w:style>
  <w:style w:type="paragraph" w:styleId="Subtitle">
    <w:name w:val="Subtitle"/>
    <w:basedOn w:val="Normal"/>
    <w:next w:val="BodyText"/>
    <w:link w:val="SubtitleChar"/>
    <w:uiPriority w:val="11"/>
    <w:rsid w:val="00A649E2"/>
    <w:pPr>
      <w:numPr>
        <w:ilvl w:val="1"/>
      </w:numPr>
      <w:spacing w:after="1200" w:line="240" w:lineRule="auto"/>
    </w:pPr>
    <w:rPr>
      <w:rFonts w:asciiTheme="majorHAnsi" w:eastAsiaTheme="majorEastAsia" w:hAnsiTheme="majorHAnsi" w:cstheme="majorBidi"/>
      <w:iCs/>
      <w:spacing w:val="15"/>
      <w:sz w:val="40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A649E2"/>
    <w:rPr>
      <w:rFonts w:asciiTheme="majorHAnsi" w:eastAsiaTheme="majorEastAsia" w:hAnsiTheme="majorHAnsi" w:cstheme="majorBidi"/>
      <w:iCs/>
      <w:spacing w:val="15"/>
      <w:sz w:val="40"/>
      <w:szCs w:val="24"/>
    </w:rPr>
  </w:style>
  <w:style w:type="paragraph" w:styleId="TOC1">
    <w:name w:val="toc 1"/>
    <w:basedOn w:val="Normal"/>
    <w:next w:val="Normal"/>
    <w:autoRedefine/>
    <w:uiPriority w:val="39"/>
    <w:unhideWhenUsed/>
    <w:rsid w:val="00A649E2"/>
    <w:pPr>
      <w:pBdr>
        <w:top w:val="single" w:sz="8" w:space="4" w:color="968C6D" w:themeColor="text2"/>
      </w:pBdr>
      <w:spacing w:before="120" w:after="120"/>
      <w:ind w:left="284" w:hanging="284"/>
    </w:pPr>
  </w:style>
  <w:style w:type="paragraph" w:styleId="TOC2">
    <w:name w:val="toc 2"/>
    <w:basedOn w:val="Normal"/>
    <w:next w:val="Normal"/>
    <w:autoRedefine/>
    <w:uiPriority w:val="39"/>
    <w:unhideWhenUsed/>
    <w:rsid w:val="00A649E2"/>
    <w:pPr>
      <w:pBdr>
        <w:top w:val="dotted" w:sz="8" w:space="4" w:color="968C6D" w:themeColor="text2"/>
      </w:pBdr>
      <w:spacing w:before="120" w:after="120"/>
      <w:ind w:left="284" w:hanging="284"/>
    </w:pPr>
  </w:style>
  <w:style w:type="paragraph" w:styleId="TOC3">
    <w:name w:val="toc 3"/>
    <w:basedOn w:val="Normal"/>
    <w:next w:val="Normal"/>
    <w:autoRedefine/>
    <w:uiPriority w:val="39"/>
    <w:unhideWhenUsed/>
    <w:rsid w:val="00A649E2"/>
    <w:pPr>
      <w:spacing w:before="120" w:after="120"/>
      <w:ind w:left="568" w:hanging="284"/>
    </w:pPr>
  </w:style>
  <w:style w:type="character" w:styleId="Hyperlink">
    <w:name w:val="Hyperlink"/>
    <w:basedOn w:val="DefaultParagraphFont"/>
    <w:uiPriority w:val="99"/>
    <w:unhideWhenUsed/>
    <w:rsid w:val="00A649E2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649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649E2"/>
    <w:rPr>
      <w:rFonts w:ascii="Tahoma" w:hAnsi="Tahoma" w:cs="Tahoma"/>
      <w:sz w:val="16"/>
      <w:szCs w:val="16"/>
    </w:rPr>
  </w:style>
  <w:style w:type="paragraph" w:styleId="ListBullet">
    <w:name w:val="List Bullet"/>
    <w:basedOn w:val="Normal"/>
    <w:uiPriority w:val="13"/>
    <w:unhideWhenUsed/>
    <w:qFormat/>
    <w:rsid w:val="001B4401"/>
    <w:pPr>
      <w:numPr>
        <w:numId w:val="39"/>
      </w:numPr>
      <w:contextualSpacing/>
    </w:pPr>
  </w:style>
  <w:style w:type="numbering" w:customStyle="1" w:styleId="PwCListBullets1">
    <w:name w:val="PwC List Bullets 1"/>
    <w:uiPriority w:val="99"/>
    <w:rsid w:val="00A649E2"/>
    <w:pPr>
      <w:numPr>
        <w:numId w:val="11"/>
      </w:numPr>
    </w:pPr>
  </w:style>
  <w:style w:type="numbering" w:customStyle="1" w:styleId="PwCListNumbers1">
    <w:name w:val="PwC List Numbers 1"/>
    <w:uiPriority w:val="99"/>
    <w:rsid w:val="00A649E2"/>
    <w:pPr>
      <w:numPr>
        <w:numId w:val="12"/>
      </w:numPr>
    </w:pPr>
  </w:style>
  <w:style w:type="paragraph" w:styleId="ListNumber">
    <w:name w:val="List Number"/>
    <w:basedOn w:val="Normal"/>
    <w:uiPriority w:val="13"/>
    <w:unhideWhenUsed/>
    <w:qFormat/>
    <w:rsid w:val="001B4401"/>
    <w:pPr>
      <w:numPr>
        <w:numId w:val="40"/>
      </w:numPr>
      <w:contextualSpacing/>
    </w:pPr>
  </w:style>
  <w:style w:type="paragraph" w:styleId="ListBullet2">
    <w:name w:val="List Bullet 2"/>
    <w:basedOn w:val="Normal"/>
    <w:uiPriority w:val="13"/>
    <w:unhideWhenUsed/>
    <w:qFormat/>
    <w:rsid w:val="001B4401"/>
    <w:pPr>
      <w:numPr>
        <w:ilvl w:val="1"/>
        <w:numId w:val="39"/>
      </w:numPr>
      <w:contextualSpacing/>
    </w:pPr>
  </w:style>
  <w:style w:type="paragraph" w:styleId="ListBullet3">
    <w:name w:val="List Bullet 3"/>
    <w:basedOn w:val="Normal"/>
    <w:uiPriority w:val="13"/>
    <w:unhideWhenUsed/>
    <w:qFormat/>
    <w:rsid w:val="001B4401"/>
    <w:pPr>
      <w:numPr>
        <w:ilvl w:val="2"/>
        <w:numId w:val="39"/>
      </w:numPr>
      <w:contextualSpacing/>
    </w:pPr>
  </w:style>
  <w:style w:type="paragraph" w:styleId="ListBullet4">
    <w:name w:val="List Bullet 4"/>
    <w:basedOn w:val="Normal"/>
    <w:uiPriority w:val="13"/>
    <w:unhideWhenUsed/>
    <w:rsid w:val="00A649E2"/>
    <w:pPr>
      <w:numPr>
        <w:ilvl w:val="3"/>
        <w:numId w:val="39"/>
      </w:numPr>
      <w:contextualSpacing/>
    </w:pPr>
  </w:style>
  <w:style w:type="paragraph" w:styleId="ListBullet5">
    <w:name w:val="List Bullet 5"/>
    <w:basedOn w:val="Normal"/>
    <w:uiPriority w:val="13"/>
    <w:unhideWhenUsed/>
    <w:rsid w:val="00A649E2"/>
    <w:pPr>
      <w:numPr>
        <w:ilvl w:val="4"/>
        <w:numId w:val="39"/>
      </w:numPr>
      <w:contextualSpacing/>
    </w:pPr>
  </w:style>
  <w:style w:type="paragraph" w:styleId="ListNumber2">
    <w:name w:val="List Number 2"/>
    <w:basedOn w:val="Normal"/>
    <w:uiPriority w:val="13"/>
    <w:unhideWhenUsed/>
    <w:qFormat/>
    <w:rsid w:val="001B4401"/>
    <w:pPr>
      <w:numPr>
        <w:ilvl w:val="1"/>
        <w:numId w:val="40"/>
      </w:numPr>
      <w:contextualSpacing/>
    </w:pPr>
  </w:style>
  <w:style w:type="paragraph" w:styleId="ListNumber3">
    <w:name w:val="List Number 3"/>
    <w:basedOn w:val="Normal"/>
    <w:uiPriority w:val="13"/>
    <w:unhideWhenUsed/>
    <w:rsid w:val="00A649E2"/>
    <w:pPr>
      <w:numPr>
        <w:ilvl w:val="2"/>
        <w:numId w:val="40"/>
      </w:numPr>
      <w:contextualSpacing/>
    </w:pPr>
  </w:style>
  <w:style w:type="paragraph" w:styleId="ListNumber4">
    <w:name w:val="List Number 4"/>
    <w:basedOn w:val="Normal"/>
    <w:uiPriority w:val="13"/>
    <w:unhideWhenUsed/>
    <w:rsid w:val="00A649E2"/>
    <w:pPr>
      <w:numPr>
        <w:ilvl w:val="3"/>
        <w:numId w:val="40"/>
      </w:numPr>
      <w:contextualSpacing/>
    </w:pPr>
  </w:style>
  <w:style w:type="paragraph" w:styleId="ListNumber5">
    <w:name w:val="List Number 5"/>
    <w:basedOn w:val="Normal"/>
    <w:uiPriority w:val="13"/>
    <w:unhideWhenUsed/>
    <w:rsid w:val="00A649E2"/>
    <w:pPr>
      <w:numPr>
        <w:ilvl w:val="4"/>
        <w:numId w:val="40"/>
      </w:numPr>
      <w:contextualSpacing/>
    </w:pPr>
  </w:style>
  <w:style w:type="paragraph" w:styleId="List">
    <w:name w:val="List"/>
    <w:basedOn w:val="Normal"/>
    <w:uiPriority w:val="99"/>
    <w:semiHidden/>
    <w:unhideWhenUsed/>
    <w:rsid w:val="00A649E2"/>
    <w:pPr>
      <w:ind w:left="567" w:hanging="567"/>
      <w:contextualSpacing/>
    </w:pPr>
  </w:style>
  <w:style w:type="paragraph" w:styleId="List2">
    <w:name w:val="List 2"/>
    <w:basedOn w:val="Normal"/>
    <w:uiPriority w:val="99"/>
    <w:semiHidden/>
    <w:unhideWhenUsed/>
    <w:rsid w:val="00A649E2"/>
    <w:pPr>
      <w:ind w:left="1134" w:hanging="567"/>
      <w:contextualSpacing/>
    </w:pPr>
  </w:style>
  <w:style w:type="paragraph" w:styleId="ListContinue">
    <w:name w:val="List Continue"/>
    <w:basedOn w:val="Normal"/>
    <w:uiPriority w:val="14"/>
    <w:unhideWhenUsed/>
    <w:rsid w:val="00A649E2"/>
    <w:pPr>
      <w:spacing w:after="120"/>
      <w:ind w:left="567"/>
      <w:contextualSpacing/>
    </w:pPr>
  </w:style>
  <w:style w:type="paragraph" w:styleId="ListContinue2">
    <w:name w:val="List Continue 2"/>
    <w:basedOn w:val="Normal"/>
    <w:uiPriority w:val="14"/>
    <w:unhideWhenUsed/>
    <w:rsid w:val="00A649E2"/>
    <w:pPr>
      <w:spacing w:after="120"/>
      <w:ind w:left="1134"/>
      <w:contextualSpacing/>
    </w:pPr>
  </w:style>
  <w:style w:type="paragraph" w:styleId="ListContinue3">
    <w:name w:val="List Continue 3"/>
    <w:basedOn w:val="Normal"/>
    <w:uiPriority w:val="14"/>
    <w:unhideWhenUsed/>
    <w:rsid w:val="00A649E2"/>
    <w:pPr>
      <w:spacing w:after="120"/>
      <w:ind w:left="1701"/>
      <w:contextualSpacing/>
    </w:pPr>
  </w:style>
  <w:style w:type="paragraph" w:styleId="ListContinue4">
    <w:name w:val="List Continue 4"/>
    <w:basedOn w:val="Normal"/>
    <w:uiPriority w:val="14"/>
    <w:semiHidden/>
    <w:unhideWhenUsed/>
    <w:rsid w:val="00A649E2"/>
    <w:pPr>
      <w:spacing w:after="120"/>
      <w:ind w:left="2268"/>
      <w:contextualSpacing/>
    </w:pPr>
  </w:style>
  <w:style w:type="paragraph" w:styleId="ListContinue5">
    <w:name w:val="List Continue 5"/>
    <w:basedOn w:val="Normal"/>
    <w:uiPriority w:val="14"/>
    <w:semiHidden/>
    <w:unhideWhenUsed/>
    <w:rsid w:val="00A649E2"/>
    <w:pPr>
      <w:spacing w:after="120"/>
      <w:ind w:left="2835"/>
      <w:contextualSpacing/>
    </w:pPr>
  </w:style>
  <w:style w:type="paragraph" w:styleId="List3">
    <w:name w:val="List 3"/>
    <w:basedOn w:val="Normal"/>
    <w:uiPriority w:val="99"/>
    <w:semiHidden/>
    <w:unhideWhenUsed/>
    <w:rsid w:val="00A649E2"/>
    <w:pPr>
      <w:ind w:left="1701" w:hanging="567"/>
      <w:contextualSpacing/>
    </w:pPr>
  </w:style>
  <w:style w:type="paragraph" w:styleId="List4">
    <w:name w:val="List 4"/>
    <w:basedOn w:val="Normal"/>
    <w:uiPriority w:val="99"/>
    <w:semiHidden/>
    <w:unhideWhenUsed/>
    <w:rsid w:val="00A649E2"/>
    <w:pPr>
      <w:ind w:left="2268" w:hanging="567"/>
      <w:contextualSpacing/>
    </w:pPr>
  </w:style>
  <w:style w:type="paragraph" w:styleId="List5">
    <w:name w:val="List 5"/>
    <w:basedOn w:val="Normal"/>
    <w:uiPriority w:val="99"/>
    <w:semiHidden/>
    <w:unhideWhenUsed/>
    <w:rsid w:val="00A649E2"/>
    <w:pPr>
      <w:ind w:left="2835" w:hanging="567"/>
      <w:contextualSpacing/>
    </w:pPr>
  </w:style>
  <w:style w:type="table" w:styleId="TableGrid">
    <w:name w:val="Table Grid"/>
    <w:basedOn w:val="TableNormal"/>
    <w:rsid w:val="00A649E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PwCTableText">
    <w:name w:val="PwC Table Text"/>
    <w:basedOn w:val="TableNormal"/>
    <w:uiPriority w:val="99"/>
    <w:qFormat/>
    <w:rsid w:val="00A649E2"/>
    <w:pPr>
      <w:spacing w:before="60" w:after="60" w:line="240" w:lineRule="auto"/>
    </w:pPr>
    <w:tblPr>
      <w:tblStyleRowBandSize w:val="1"/>
      <w:tblBorders>
        <w:insideH w:val="dotted" w:sz="4" w:space="0" w:color="968C6D" w:themeColor="text2"/>
      </w:tblBorders>
    </w:tblPr>
    <w:tblStylePr w:type="firstRow">
      <w:rPr>
        <w:b/>
      </w:rPr>
      <w:tblPr/>
      <w:tcPr>
        <w:tcBorders>
          <w:top w:val="single" w:sz="6" w:space="0" w:color="968C6D" w:themeColor="text2"/>
          <w:bottom w:val="single" w:sz="6" w:space="0" w:color="968C6D" w:themeColor="text2"/>
        </w:tcBorders>
      </w:tcPr>
    </w:tblStylePr>
    <w:tblStylePr w:type="lastRow">
      <w:rPr>
        <w:b/>
      </w:rPr>
      <w:tblPr/>
      <w:tcPr>
        <w:tcBorders>
          <w:top w:val="single" w:sz="6" w:space="0" w:color="968C6D" w:themeColor="text2"/>
          <w:bottom w:val="single" w:sz="6" w:space="0" w:color="968C6D" w:themeColor="text2"/>
        </w:tcBorders>
      </w:tcPr>
    </w:tblStylePr>
    <w:tblStylePr w:type="band1Horz">
      <w:tblPr/>
      <w:tcPr>
        <w:tcBorders>
          <w:bottom w:val="nil"/>
        </w:tcBorders>
      </w:tcPr>
    </w:tblStylePr>
  </w:style>
  <w:style w:type="character" w:customStyle="1" w:styleId="Heading6Char">
    <w:name w:val="Heading 6 Char"/>
    <w:basedOn w:val="DefaultParagraphFont"/>
    <w:link w:val="Heading6"/>
    <w:uiPriority w:val="9"/>
    <w:semiHidden/>
    <w:rsid w:val="00A649E2"/>
    <w:rPr>
      <w:rFonts w:asciiTheme="majorHAnsi" w:eastAsiaTheme="majorEastAsia" w:hAnsiTheme="majorHAnsi" w:cstheme="majorBidi"/>
      <w:i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49E2"/>
    <w:rPr>
      <w:rFonts w:asciiTheme="majorHAnsi" w:eastAsiaTheme="majorEastAsia" w:hAnsiTheme="majorHAnsi" w:cstheme="majorBidi"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49E2"/>
    <w:rPr>
      <w:rFonts w:asciiTheme="majorHAnsi" w:eastAsiaTheme="majorEastAsia" w:hAnsiTheme="majorHAnsi" w:cstheme="majorBidi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49E2"/>
    <w:rPr>
      <w:rFonts w:asciiTheme="majorHAnsi" w:eastAsiaTheme="majorEastAsia" w:hAnsiTheme="majorHAnsi" w:cstheme="majorBidi"/>
      <w:iCs/>
    </w:rPr>
  </w:style>
  <w:style w:type="table" w:styleId="MediumShading2-Accent3">
    <w:name w:val="Medium Shading 2 Accent 3"/>
    <w:basedOn w:val="TableNormal"/>
    <w:uiPriority w:val="64"/>
    <w:rsid w:val="00A649E2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02320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0232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02320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A649E2"/>
    <w:pPr>
      <w:spacing w:after="0" w:line="240" w:lineRule="auto"/>
    </w:pPr>
    <w:tblPr>
      <w:tblStyleRowBandSize w:val="1"/>
      <w:tblStyleColBandSize w:val="1"/>
      <w:tblBorders>
        <w:top w:val="single" w:sz="8" w:space="0" w:color="E0301E" w:themeColor="accent6"/>
        <w:left w:val="single" w:sz="8" w:space="0" w:color="E0301E" w:themeColor="accent6"/>
        <w:bottom w:val="single" w:sz="8" w:space="0" w:color="E0301E" w:themeColor="accent6"/>
        <w:right w:val="single" w:sz="8" w:space="0" w:color="E0301E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0301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0301E" w:themeColor="accent6"/>
          <w:left w:val="single" w:sz="8" w:space="0" w:color="E0301E" w:themeColor="accent6"/>
          <w:bottom w:val="single" w:sz="8" w:space="0" w:color="E0301E" w:themeColor="accent6"/>
          <w:right w:val="single" w:sz="8" w:space="0" w:color="E0301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0301E" w:themeColor="accent6"/>
          <w:left w:val="single" w:sz="8" w:space="0" w:color="E0301E" w:themeColor="accent6"/>
          <w:bottom w:val="single" w:sz="8" w:space="0" w:color="E0301E" w:themeColor="accent6"/>
          <w:right w:val="single" w:sz="8" w:space="0" w:color="E0301E" w:themeColor="accent6"/>
        </w:tcBorders>
      </w:tcPr>
    </w:tblStylePr>
    <w:tblStylePr w:type="band1Horz">
      <w:tblPr/>
      <w:tcPr>
        <w:tcBorders>
          <w:top w:val="single" w:sz="8" w:space="0" w:color="E0301E" w:themeColor="accent6"/>
          <w:left w:val="single" w:sz="8" w:space="0" w:color="E0301E" w:themeColor="accent6"/>
          <w:bottom w:val="single" w:sz="8" w:space="0" w:color="E0301E" w:themeColor="accent6"/>
          <w:right w:val="single" w:sz="8" w:space="0" w:color="E0301E" w:themeColor="accent6"/>
        </w:tcBorders>
      </w:tcPr>
    </w:tblStylePr>
  </w:style>
  <w:style w:type="paragraph" w:customStyle="1" w:styleId="Disclaimer">
    <w:name w:val="Disclaimer"/>
    <w:basedOn w:val="Normal"/>
    <w:link w:val="DisclaimerChar"/>
    <w:qFormat/>
    <w:rsid w:val="00A649E2"/>
    <w:pPr>
      <w:spacing w:after="0" w:line="140" w:lineRule="atLeast"/>
    </w:pPr>
    <w:rPr>
      <w:rFonts w:cs="Arial"/>
      <w:noProof/>
      <w:sz w:val="12"/>
      <w:szCs w:val="22"/>
      <w:lang w:eastAsia="en-GB"/>
    </w:rPr>
  </w:style>
  <w:style w:type="character" w:customStyle="1" w:styleId="DisclaimerChar">
    <w:name w:val="Disclaimer Char"/>
    <w:basedOn w:val="DefaultParagraphFont"/>
    <w:link w:val="Disclaimer"/>
    <w:rsid w:val="00A649E2"/>
    <w:rPr>
      <w:rFonts w:asciiTheme="minorHAnsi" w:hAnsiTheme="minorHAnsi" w:cs="Arial"/>
      <w:noProof/>
      <w:sz w:val="12"/>
      <w:szCs w:val="22"/>
      <w:lang w:eastAsia="en-GB"/>
    </w:rPr>
  </w:style>
  <w:style w:type="paragraph" w:customStyle="1" w:styleId="Address">
    <w:name w:val="Address"/>
    <w:basedOn w:val="Normal"/>
    <w:link w:val="AddressChar"/>
    <w:autoRedefine/>
    <w:qFormat/>
    <w:rsid w:val="00AE6EC4"/>
    <w:pPr>
      <w:spacing w:after="0" w:line="220" w:lineRule="atLeast"/>
    </w:pPr>
    <w:rPr>
      <w:rFonts w:ascii="Georgia" w:hAnsi="Georgia"/>
      <w:noProof/>
      <w:sz w:val="18"/>
      <w:szCs w:val="22"/>
      <w:lang w:eastAsia="en-GB"/>
    </w:rPr>
  </w:style>
  <w:style w:type="character" w:customStyle="1" w:styleId="AddressChar">
    <w:name w:val="Address Char"/>
    <w:basedOn w:val="DefaultParagraphFont"/>
    <w:link w:val="Address"/>
    <w:rsid w:val="00AE6EC4"/>
    <w:rPr>
      <w:noProof/>
      <w:sz w:val="18"/>
      <w:szCs w:val="22"/>
      <w:lang w:eastAsia="en-GB"/>
    </w:rPr>
  </w:style>
  <w:style w:type="paragraph" w:styleId="BlockText">
    <w:name w:val="Block Text"/>
    <w:basedOn w:val="Normal"/>
    <w:uiPriority w:val="99"/>
    <w:unhideWhenUsed/>
    <w:rsid w:val="00A649E2"/>
    <w:pPr>
      <w:spacing w:line="240" w:lineRule="auto"/>
    </w:pPr>
    <w:rPr>
      <w:b/>
      <w:i/>
      <w:color w:val="968C6D" w:themeColor="text2"/>
      <w:sz w:val="48"/>
      <w:szCs w:val="4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A649E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A649E2"/>
    <w:rPr>
      <w:sz w:val="16"/>
      <w:szCs w:val="16"/>
    </w:rPr>
  </w:style>
  <w:style w:type="paragraph" w:customStyle="1" w:styleId="BlockText2">
    <w:name w:val="Block Text 2"/>
    <w:basedOn w:val="Normal"/>
    <w:uiPriority w:val="99"/>
    <w:rsid w:val="00A649E2"/>
    <w:pPr>
      <w:pBdr>
        <w:top w:val="single" w:sz="2" w:space="10" w:color="968C6D" w:themeColor="text2"/>
        <w:left w:val="single" w:sz="2" w:space="10" w:color="968C6D" w:themeColor="text2"/>
        <w:bottom w:val="single" w:sz="2" w:space="10" w:color="968C6D" w:themeColor="text2"/>
        <w:right w:val="single" w:sz="2" w:space="10" w:color="968C6D" w:themeColor="text2"/>
      </w:pBdr>
      <w:shd w:val="clear" w:color="auto" w:fill="968C6D" w:themeFill="text2"/>
      <w:spacing w:line="240" w:lineRule="auto"/>
      <w:ind w:left="227" w:right="227"/>
    </w:pPr>
    <w:rPr>
      <w:i/>
      <w:color w:val="FFFFFF" w:themeColor="background2"/>
      <w:sz w:val="48"/>
      <w:szCs w:val="48"/>
    </w:rPr>
  </w:style>
  <w:style w:type="paragraph" w:customStyle="1" w:styleId="BlockText3">
    <w:name w:val="Block Text 3"/>
    <w:basedOn w:val="BlockText"/>
    <w:uiPriority w:val="99"/>
    <w:rsid w:val="00A649E2"/>
    <w:pPr>
      <w:pBdr>
        <w:top w:val="single" w:sz="8" w:space="10" w:color="F2F2F2" w:themeColor="background2" w:themeShade="F2"/>
        <w:left w:val="single" w:sz="8" w:space="10" w:color="F2F2F2" w:themeColor="background2" w:themeShade="F2"/>
        <w:bottom w:val="single" w:sz="8" w:space="10" w:color="F2F2F2" w:themeColor="background2" w:themeShade="F2"/>
        <w:right w:val="single" w:sz="8" w:space="10" w:color="F2F2F2" w:themeColor="background2" w:themeShade="F2"/>
      </w:pBdr>
      <w:shd w:val="clear" w:color="auto" w:fill="F2F2F2" w:themeFill="background2" w:themeFillShade="F2"/>
      <w:ind w:left="227" w:right="227"/>
    </w:pPr>
    <w:rPr>
      <w:rFonts w:eastAsiaTheme="minorEastAsia"/>
      <w:iCs/>
      <w:color w:val="968C6D" w:themeColor="accent1"/>
      <w:sz w:val="96"/>
      <w:szCs w:val="20"/>
    </w:rPr>
  </w:style>
  <w:style w:type="character" w:styleId="Emphasis">
    <w:name w:val="Emphasis"/>
    <w:basedOn w:val="DefaultParagraphFont"/>
    <w:uiPriority w:val="20"/>
    <w:rsid w:val="000A6773"/>
    <w:rPr>
      <w:i/>
      <w:iCs/>
      <w:lang w:val="en-GB"/>
    </w:rPr>
  </w:style>
  <w:style w:type="table" w:customStyle="1" w:styleId="PwCTableFigures">
    <w:name w:val="PwC Table Figures"/>
    <w:basedOn w:val="TableNormal"/>
    <w:uiPriority w:val="99"/>
    <w:qFormat/>
    <w:rsid w:val="00A649E2"/>
    <w:pPr>
      <w:tabs>
        <w:tab w:val="decimal" w:pos="1134"/>
      </w:tabs>
      <w:spacing w:before="60" w:after="60" w:line="240" w:lineRule="auto"/>
    </w:pPr>
    <w:rPr>
      <w:rFonts w:asciiTheme="minorHAnsi" w:hAnsiTheme="minorHAnsi"/>
    </w:rPr>
    <w:tblPr>
      <w:tblBorders>
        <w:insideH w:val="dotted" w:sz="4" w:space="0" w:color="968C6D" w:themeColor="text2"/>
      </w:tblBorders>
    </w:tblPr>
    <w:tblStylePr w:type="firstRow">
      <w:rPr>
        <w:b/>
      </w:rPr>
      <w:tblPr/>
      <w:tcPr>
        <w:tcBorders>
          <w:top w:val="single" w:sz="6" w:space="0" w:color="968C6D" w:themeColor="text2"/>
          <w:left w:val="nil"/>
          <w:bottom w:val="single" w:sz="6" w:space="0" w:color="968C6D" w:themeColor="text2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Theme="minorHAnsi" w:hAnsiTheme="minorHAnsi"/>
        <w:b/>
        <w:i w:val="0"/>
        <w:color w:val="auto"/>
        <w:sz w:val="20"/>
      </w:rPr>
      <w:tblPr/>
      <w:tcPr>
        <w:tcBorders>
          <w:top w:val="single" w:sz="6" w:space="0" w:color="968C6D" w:themeColor="text2"/>
          <w:left w:val="nil"/>
          <w:bottom w:val="single" w:sz="6" w:space="0" w:color="968C6D" w:themeColor="text2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Quote">
    <w:name w:val="Quote"/>
    <w:basedOn w:val="Normal"/>
    <w:next w:val="Normal"/>
    <w:link w:val="QuoteChar"/>
    <w:uiPriority w:val="29"/>
    <w:rsid w:val="00A649E2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A649E2"/>
    <w:rPr>
      <w:i/>
      <w:iCs/>
      <w:color w:val="000000" w:themeColor="text1"/>
    </w:rPr>
  </w:style>
  <w:style w:type="paragraph" w:styleId="TOC4">
    <w:name w:val="toc 4"/>
    <w:basedOn w:val="Normal"/>
    <w:next w:val="Normal"/>
    <w:autoRedefine/>
    <w:uiPriority w:val="39"/>
    <w:unhideWhenUsed/>
    <w:rsid w:val="00A649E2"/>
    <w:pPr>
      <w:spacing w:after="120"/>
      <w:ind w:left="851" w:hanging="284"/>
    </w:pPr>
  </w:style>
  <w:style w:type="paragraph" w:styleId="TOC5">
    <w:name w:val="toc 5"/>
    <w:basedOn w:val="Normal"/>
    <w:next w:val="Normal"/>
    <w:autoRedefine/>
    <w:uiPriority w:val="39"/>
    <w:unhideWhenUsed/>
    <w:rsid w:val="00A649E2"/>
    <w:pPr>
      <w:spacing w:after="120"/>
      <w:ind w:left="1135" w:hanging="284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A649E2"/>
    <w:pPr>
      <w:spacing w:after="120"/>
      <w:ind w:left="1418" w:hanging="284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A649E2"/>
    <w:pPr>
      <w:spacing w:after="120"/>
      <w:ind w:left="1702" w:hanging="284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A649E2"/>
    <w:pPr>
      <w:spacing w:after="120"/>
      <w:ind w:left="1985" w:hanging="284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A649E2"/>
    <w:pPr>
      <w:spacing w:after="120"/>
      <w:ind w:left="2269" w:hanging="284"/>
    </w:pPr>
  </w:style>
  <w:style w:type="character" w:styleId="PlaceholderText">
    <w:name w:val="Placeholder Text"/>
    <w:basedOn w:val="DefaultParagraphFont"/>
    <w:uiPriority w:val="99"/>
    <w:semiHidden/>
    <w:rsid w:val="000C6D17"/>
    <w:rPr>
      <w:color w:val="808080"/>
    </w:rPr>
  </w:style>
  <w:style w:type="paragraph" w:styleId="ListParagraph">
    <w:name w:val="List Paragraph"/>
    <w:basedOn w:val="Normal"/>
    <w:uiPriority w:val="99"/>
    <w:qFormat/>
    <w:rsid w:val="001B4401"/>
    <w:pPr>
      <w:ind w:left="720"/>
      <w:contextualSpacing/>
    </w:pPr>
  </w:style>
  <w:style w:type="table" w:customStyle="1" w:styleId="PWCBasic">
    <w:name w:val="PWC Basic"/>
    <w:basedOn w:val="TableNormal"/>
    <w:uiPriority w:val="99"/>
    <w:rsid w:val="007E2D2B"/>
    <w:pPr>
      <w:spacing w:after="0" w:line="216" w:lineRule="auto"/>
      <w:contextualSpacing/>
    </w:pPr>
    <w:rPr>
      <w:rFonts w:ascii="Arial" w:hAnsi="Arial" w:cs="Times New Roman (Body CS)"/>
      <w:sz w:val="17"/>
      <w:szCs w:val="17"/>
    </w:rPr>
    <w:tblPr>
      <w:tblBorders>
        <w:top w:val="dotted" w:sz="4" w:space="0" w:color="auto"/>
        <w:bottom w:val="single" w:sz="4" w:space="0" w:color="auto"/>
        <w:insideH w:val="dotted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rPr>
        <w:rFonts w:ascii="Arial" w:hAnsi="Arial"/>
        <w:b/>
      </w:rPr>
      <w:tblPr/>
      <w:tcPr>
        <w:tcBorders>
          <w:top w:val="single" w:sz="4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lastRow">
      <w:tblPr/>
      <w:tcPr>
        <w:tcBorders>
          <w:top w:val="single" w:sz="4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89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0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yperlink" Target="mailto:cmcguinness@rcsi.com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PwC%20Templates\PwC%20Word%20Templates%209\Templates\PwC_Letter.dotx" TargetMode="External"/></Relationships>
</file>

<file path=word/theme/theme1.xml><?xml version="1.0" encoding="utf-8"?>
<a:theme xmlns:a="http://schemas.openxmlformats.org/drawingml/2006/main" name="PwC">
  <a:themeElements>
    <a:clrScheme name="PwC Grey">
      <a:dk1>
        <a:srgbClr val="000000"/>
      </a:dk1>
      <a:lt1>
        <a:srgbClr val="FFFFFF"/>
      </a:lt1>
      <a:dk2>
        <a:srgbClr val="968C6D"/>
      </a:dk2>
      <a:lt2>
        <a:srgbClr val="FFFFFF"/>
      </a:lt2>
      <a:accent1>
        <a:srgbClr val="968C6D"/>
      </a:accent1>
      <a:accent2>
        <a:srgbClr val="D5D1C5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653DE54EE34AF4DA76CB492847D9A5C" ma:contentTypeVersion="14" ma:contentTypeDescription="Create a new document." ma:contentTypeScope="" ma:versionID="d352f08e1330fb57eb23881984e83a9c">
  <xsd:schema xmlns:xsd="http://www.w3.org/2001/XMLSchema" xmlns:xs="http://www.w3.org/2001/XMLSchema" xmlns:p="http://schemas.microsoft.com/office/2006/metadata/properties" xmlns:ns3="16780a44-74d9-4b38-bc5f-043de9e3b5c4" xmlns:ns4="09ae681f-e208-4fa1-a19b-44effa9da926" targetNamespace="http://schemas.microsoft.com/office/2006/metadata/properties" ma:root="true" ma:fieldsID="d2f687e844d8a0a8461fc518a5e88307" ns3:_="" ns4:_="">
    <xsd:import namespace="16780a44-74d9-4b38-bc5f-043de9e3b5c4"/>
    <xsd:import namespace="09ae681f-e208-4fa1-a19b-44effa9da92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780a44-74d9-4b38-bc5f-043de9e3b5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ae681f-e208-4fa1-a19b-44effa9da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FB99ED-A10F-4C98-AB2F-77220DA981E0}">
  <ds:schemaRefs>
    <ds:schemaRef ds:uri="http://purl.org/dc/dcmitype/"/>
    <ds:schemaRef ds:uri="http://schemas.microsoft.com/office/2006/documentManagement/types"/>
    <ds:schemaRef ds:uri="http://purl.org/dc/terms/"/>
    <ds:schemaRef ds:uri="http://purl.org/dc/elements/1.1/"/>
    <ds:schemaRef ds:uri="http://schemas.microsoft.com/office/infopath/2007/PartnerControls"/>
    <ds:schemaRef ds:uri="16780a44-74d9-4b38-bc5f-043de9e3b5c4"/>
    <ds:schemaRef ds:uri="http://www.w3.org/XML/1998/namespace"/>
    <ds:schemaRef ds:uri="http://schemas.microsoft.com/office/2006/metadata/properties"/>
    <ds:schemaRef ds:uri="http://schemas.openxmlformats.org/package/2006/metadata/core-properties"/>
    <ds:schemaRef ds:uri="09ae681f-e208-4fa1-a19b-44effa9da926"/>
  </ds:schemaRefs>
</ds:datastoreItem>
</file>

<file path=customXml/itemProps2.xml><?xml version="1.0" encoding="utf-8"?>
<ds:datastoreItem xmlns:ds="http://schemas.openxmlformats.org/officeDocument/2006/customXml" ds:itemID="{9D25523B-249D-4FE7-AB82-B8291BAE068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CBF06C-39D6-486E-B002-3BB62859A0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780a44-74d9-4b38-bc5f-043de9e3b5c4"/>
    <ds:schemaRef ds:uri="09ae681f-e208-4fa1-a19b-44effa9da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888EBE8-F3D8-4036-85C6-ADD6719CD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PwC_Letter</Template>
  <TotalTime>0</TotalTime>
  <Pages>8</Pages>
  <Words>570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PricewaterhouseCoopers</Company>
  <LinksUpToDate>false</LinksUpToDate>
  <CharactersWithSpaces>3815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Christy Jewett</dc:creator>
  <cp:lastModifiedBy>Tevin Farid</cp:lastModifiedBy>
  <cp:revision>2</cp:revision>
  <dcterms:created xsi:type="dcterms:W3CDTF">2022-11-11T09:21:00Z</dcterms:created>
  <dcterms:modified xsi:type="dcterms:W3CDTF">2022-11-11T09:21:00Z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 date">
    <vt:filetime>2020-03-17T17:37:53Z</vt:filetime>
  </property>
  <property fmtid="{D5CDD505-2E9C-101B-9397-08002B2CF9AE}" pid="3" name="Territory">
    <vt:lpwstr>United States</vt:lpwstr>
  </property>
  <property fmtid="{D5CDD505-2E9C-101B-9397-08002B2CF9AE}" pid="4" name="LOS">
    <vt:lpwstr>Advisory (Advisory)</vt:lpwstr>
  </property>
  <property fmtid="{D5CDD505-2E9C-101B-9397-08002B2CF9AE}" pid="5" name="Entity">
    <vt:lpwstr>PricewaterhouseCoopers LLP</vt:lpwstr>
  </property>
  <property fmtid="{D5CDD505-2E9C-101B-9397-08002B2CF9AE}" pid="6" name="Language">
    <vt:lpwstr>en-US</vt:lpwstr>
  </property>
  <property fmtid="{D5CDD505-2E9C-101B-9397-08002B2CF9AE}" pid="7" name="Author">
    <vt:lpwstr>Sender name</vt:lpwstr>
  </property>
  <property fmtid="{D5CDD505-2E9C-101B-9397-08002B2CF9AE}" pid="8" name="ContentTypeId">
    <vt:lpwstr>0x010100F653DE54EE34AF4DA76CB492847D9A5C</vt:lpwstr>
  </property>
</Properties>
</file>